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9384F" w14:textId="7718810F" w:rsidR="00DE3F2E" w:rsidRDefault="00B84DC1" w:rsidP="009E286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863E16" wp14:editId="3362D9F9">
                <wp:simplePos x="0" y="0"/>
                <wp:positionH relativeFrom="page">
                  <wp:posOffset>365760</wp:posOffset>
                </wp:positionH>
                <wp:positionV relativeFrom="page">
                  <wp:posOffset>2997643</wp:posOffset>
                </wp:positionV>
                <wp:extent cx="4114800" cy="2464904"/>
                <wp:effectExtent l="0" t="0" r="0" b="12065"/>
                <wp:wrapThrough wrapText="bothSides">
                  <wp:wrapPolygon edited="0">
                    <wp:start x="333" y="0"/>
                    <wp:lineTo x="333" y="21594"/>
                    <wp:lineTo x="21200" y="21594"/>
                    <wp:lineTo x="21200" y="0"/>
                    <wp:lineTo x="333" y="0"/>
                  </wp:wrapPolygon>
                </wp:wrapThrough>
                <wp:docPr id="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464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20AD8B2" w14:textId="5F2DE6F3" w:rsidR="00D15C56" w:rsidRPr="00D15C56" w:rsidRDefault="00D15C56" w:rsidP="008B2128">
                            <w:pPr>
                              <w:rPr>
                                <w:rFonts w:asciiTheme="majorHAnsi" w:hAnsiTheme="majorHAnsi" w:cs="Calibri"/>
                              </w:rPr>
                            </w:pPr>
                            <w:r w:rsidRPr="00D15C56">
                              <w:rPr>
                                <w:rFonts w:asciiTheme="majorHAnsi" w:hAnsiTheme="majorHAnsi" w:cs="Calibri"/>
                              </w:rPr>
                              <w:t>Mission and V</w:t>
                            </w:r>
                            <w:r w:rsidR="00D91DB8">
                              <w:rPr>
                                <w:rFonts w:asciiTheme="majorHAnsi" w:hAnsiTheme="majorHAnsi" w:cs="Calibri"/>
                              </w:rPr>
                              <w:t>ision</w:t>
                            </w:r>
                          </w:p>
                          <w:p w14:paraId="7379F000" w14:textId="11151EC3" w:rsidR="00E97735" w:rsidRDefault="00337953" w:rsidP="008B212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The Shocker Track Club Youth Team operates under the auspices of the Shocker Track Club Board of Directors. Separate indoor and outdoor seasons provide opportunities for </w:t>
                            </w:r>
                            <w:r w:rsidR="00031D72" w:rsidRPr="00E9773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eleven </w:t>
                            </w:r>
                            <w:r w:rsidRPr="00E97735"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months of training.  </w:t>
                            </w:r>
                          </w:p>
                          <w:p w14:paraId="1BD262A0" w14:textId="77777777" w:rsidR="00E97735" w:rsidRDefault="00E97735" w:rsidP="008B212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4B233F66" w14:textId="33FDEE2B" w:rsidR="00337953" w:rsidRPr="00E97735" w:rsidRDefault="00337953" w:rsidP="008B2128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 xml:space="preserve">The Mission of the Shocker Track Club Youth Team is to provide opportunities for youth to </w:t>
                            </w:r>
                            <w:r w:rsidR="00D3454B"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>train and develop i</w:t>
                            </w:r>
                            <w:r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>n track and field</w:t>
                            </w:r>
                            <w:r w:rsid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>,</w:t>
                            </w:r>
                            <w:r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97735"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>from an introductory level</w:t>
                            </w:r>
                            <w:r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 xml:space="preserve"> to high-level competition, under the framework of USATF guidelines.</w:t>
                            </w:r>
                          </w:p>
                          <w:p w14:paraId="7082005E" w14:textId="2206B30A" w:rsidR="00D15C56" w:rsidRPr="00E97735" w:rsidRDefault="00D15C56" w:rsidP="008B2128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60F4977" w14:textId="06AA9D61" w:rsidR="00D15C56" w:rsidRPr="00E97735" w:rsidRDefault="00D15C56" w:rsidP="008B2128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 xml:space="preserve">Support is provided for high school athletes interested in competing at the collegiate level. Meetings </w:t>
                            </w:r>
                            <w:r w:rsidR="00B84DC1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 xml:space="preserve">can be </w:t>
                            </w:r>
                            <w:r w:rsidRPr="00E97735">
                              <w:rPr>
                                <w:rFonts w:ascii="Calibri" w:hAnsi="Calibri" w:cs="Calibri"/>
                                <w:bCs/>
                                <w:sz w:val="22"/>
                                <w:szCs w:val="22"/>
                              </w:rPr>
                              <w:t>scheduled with parents and athletes to discuss the collegiate eligibility and recruiting process.</w:t>
                            </w:r>
                          </w:p>
                          <w:p w14:paraId="63FDCBAF" w14:textId="574347B8" w:rsidR="00337953" w:rsidRPr="002E0DCB" w:rsidRDefault="00337953" w:rsidP="00DE3F2E">
                            <w:pPr>
                              <w:pStyle w:val="BodyText-Small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863E1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8.8pt;margin-top:236.05pt;width:324pt;height:194.1pt;z-index:2516674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" filled="f" stroked="f">
                <v:textbox inset=",0,,0">
                  <w:txbxContent>
                    <w:p w14:paraId="620AD8B2" w14:textId="5F2DE6F3" w:rsidR="00D15C56" w:rsidRPr="00D15C56" w:rsidRDefault="00D15C56" w:rsidP="008B2128">
                      <w:pPr>
                        <w:rPr>
                          <w:rFonts w:asciiTheme="majorHAnsi" w:hAnsiTheme="majorHAnsi" w:cs="Calibri"/>
                        </w:rPr>
                      </w:pPr>
                      <w:r w:rsidRPr="00D15C56">
                        <w:rPr>
                          <w:rFonts w:asciiTheme="majorHAnsi" w:hAnsiTheme="majorHAnsi" w:cs="Calibri"/>
                        </w:rPr>
                        <w:t>Mission and V</w:t>
                      </w:r>
                      <w:r w:rsidR="00D91DB8">
                        <w:rPr>
                          <w:rFonts w:asciiTheme="majorHAnsi" w:hAnsiTheme="majorHAnsi" w:cs="Calibri"/>
                        </w:rPr>
                        <w:t>ision</w:t>
                      </w:r>
                    </w:p>
                    <w:p w14:paraId="7379F000" w14:textId="11151EC3" w:rsidR="00E97735" w:rsidRDefault="00337953" w:rsidP="008B2128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The Shocker Track Club Youth Team operates under the auspices of the Shocker Track Club Board of Directors. Separate indoor and outdoor seasons provide opportunities for </w:t>
                      </w:r>
                      <w:r w:rsidR="00031D72" w:rsidRPr="00E9773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eleven </w:t>
                      </w:r>
                      <w:r w:rsidRPr="00E97735">
                        <w:rPr>
                          <w:rFonts w:ascii="Calibri" w:hAnsi="Calibri" w:cs="Calibri"/>
                          <w:sz w:val="22"/>
                          <w:szCs w:val="22"/>
                        </w:rPr>
                        <w:t xml:space="preserve">months of training.  </w:t>
                      </w:r>
                    </w:p>
                    <w:p w14:paraId="1BD262A0" w14:textId="77777777" w:rsidR="00E97735" w:rsidRDefault="00E97735" w:rsidP="008B2128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4B233F66" w14:textId="33FDEE2B" w:rsidR="00337953" w:rsidRPr="00E97735" w:rsidRDefault="00337953" w:rsidP="008B2128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 xml:space="preserve">The Mission of the Shocker Track Club Youth Team is to provide opportunities for youth to </w:t>
                      </w:r>
                      <w:r w:rsidR="00D3454B"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>train and develop i</w:t>
                      </w:r>
                      <w:r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>n track and field</w:t>
                      </w:r>
                      <w:r w:rsid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>,</w:t>
                      </w:r>
                      <w:r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E97735"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>from an introductory level</w:t>
                      </w:r>
                      <w:r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 xml:space="preserve"> to high-level competition, under the framework of USATF guidelines.</w:t>
                      </w:r>
                    </w:p>
                    <w:p w14:paraId="7082005E" w14:textId="2206B30A" w:rsidR="00D15C56" w:rsidRPr="00E97735" w:rsidRDefault="00D15C56" w:rsidP="008B2128">
                      <w:pPr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</w:pPr>
                    </w:p>
                    <w:p w14:paraId="760F4977" w14:textId="06AA9D61" w:rsidR="00D15C56" w:rsidRPr="00E97735" w:rsidRDefault="00D15C56" w:rsidP="008B2128">
                      <w:pPr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 xml:space="preserve">Support is provided for high school athletes interested in competing at the collegiate level. Meetings </w:t>
                      </w:r>
                      <w:r w:rsidR="00B84DC1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 xml:space="preserve">can be </w:t>
                      </w:r>
                      <w:r w:rsidRPr="00E97735">
                        <w:rPr>
                          <w:rFonts w:ascii="Calibri" w:hAnsi="Calibri" w:cs="Calibri"/>
                          <w:bCs/>
                          <w:sz w:val="22"/>
                          <w:szCs w:val="22"/>
                        </w:rPr>
                        <w:t>scheduled with parents and athletes to discuss the collegiate eligibility and recruiting process.</w:t>
                      </w:r>
                    </w:p>
                    <w:p w14:paraId="63FDCBAF" w14:textId="574347B8" w:rsidR="00337953" w:rsidRPr="002E0DCB" w:rsidRDefault="00337953" w:rsidP="00DE3F2E">
                      <w:pPr>
                        <w:pStyle w:val="BodyText-Small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90" behindDoc="0" locked="0" layoutInCell="1" allowOverlap="1" wp14:anchorId="35B562E3" wp14:editId="054BCACB">
                <wp:simplePos x="0" y="0"/>
                <wp:positionH relativeFrom="page">
                  <wp:posOffset>377190</wp:posOffset>
                </wp:positionH>
                <wp:positionV relativeFrom="page">
                  <wp:posOffset>5463540</wp:posOffset>
                </wp:positionV>
                <wp:extent cx="4114800" cy="2000885"/>
                <wp:effectExtent l="0" t="0" r="0" b="0"/>
                <wp:wrapThrough wrapText="bothSides">
                  <wp:wrapPolygon edited="0">
                    <wp:start x="333" y="137"/>
                    <wp:lineTo x="333" y="21250"/>
                    <wp:lineTo x="21200" y="21250"/>
                    <wp:lineTo x="21200" y="137"/>
                    <wp:lineTo x="333" y="137"/>
                  </wp:wrapPolygon>
                </wp:wrapThrough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00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1084604" w14:textId="77777777" w:rsidR="00484E57" w:rsidRPr="00D15C56" w:rsidRDefault="00484E57" w:rsidP="00EA5A1E">
                            <w:pPr>
                              <w:widowControl w:val="0"/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Calibri"/>
                                <w:color w:val="262626"/>
                              </w:rPr>
                            </w:pPr>
                            <w:r w:rsidRPr="00D15C56">
                              <w:rPr>
                                <w:rFonts w:asciiTheme="majorHAnsi" w:hAnsiTheme="majorHAnsi" w:cs="Calibri"/>
                                <w:color w:val="262626"/>
                              </w:rPr>
                              <w:t>Parents</w:t>
                            </w:r>
                          </w:p>
                          <w:p w14:paraId="6A3233F8" w14:textId="01B0F1AB" w:rsidR="00337953" w:rsidRPr="00E97735" w:rsidRDefault="00337953" w:rsidP="00EA5A1E">
                            <w:pPr>
                              <w:widowControl w:val="0"/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Parents are important to the success of the athlete and the track club</w:t>
                            </w:r>
                            <w:r w:rsidR="00D15C56"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 xml:space="preserve">’s activities.  We thus </w:t>
                            </w:r>
                            <w:r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 xml:space="preserve">ask the parents to observe the following: </w:t>
                            </w:r>
                          </w:p>
                          <w:p w14:paraId="0884E635" w14:textId="4CD81CA1" w:rsidR="00337953" w:rsidRPr="00E97735" w:rsidRDefault="00337953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Maintain a positive attitude</w:t>
                            </w:r>
                            <w:r w:rsidR="00484E57"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 xml:space="preserve"> and pay all fees in a timely manner</w:t>
                            </w:r>
                            <w:r w:rsidR="00B84DC1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9F9C8DB" w14:textId="192675CC" w:rsidR="00484E57" w:rsidRPr="00E97735" w:rsidRDefault="00484E57" w:rsidP="00EA5A1E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Understand that once an athlete is at a given facility, they are under the supervision/jurisdiction/guidelines of the STC Youth Team management and coaching staff.</w:t>
                            </w:r>
                          </w:p>
                          <w:p w14:paraId="5A89F3CB" w14:textId="43874147" w:rsidR="00337953" w:rsidRPr="00E97735" w:rsidRDefault="00337953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Remain in the seating area at practice</w:t>
                            </w:r>
                            <w:r w:rsidR="00D15C56"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s</w:t>
                            </w:r>
                            <w:r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 xml:space="preserve"> and meets</w:t>
                            </w:r>
                            <w:r w:rsidR="00B84DC1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95AA529" w14:textId="36E01025" w:rsidR="00337953" w:rsidRPr="00E97735" w:rsidRDefault="00337953" w:rsidP="00EA5A1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70"/>
                                <w:tab w:val="left" w:pos="810"/>
                              </w:tabs>
                              <w:ind w:left="90" w:firstLine="0"/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Ask questions of STC Youth management and coaches at an appropriate time and in an appropriate manner</w:t>
                            </w:r>
                            <w:r w:rsidR="00B84DC1">
                              <w:rPr>
                                <w:rFonts w:ascii="Calibri" w:hAnsi="Calibri" w:cs="Calibri"/>
                                <w:color w:val="262626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D936801" w14:textId="77777777" w:rsidR="00484E57" w:rsidRPr="00E97735" w:rsidRDefault="00484E57" w:rsidP="00484E57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20"/>
                                <w:tab w:val="left" w:pos="270"/>
                                <w:tab w:val="left" w:pos="810"/>
                              </w:tabs>
                              <w:autoSpaceDE w:val="0"/>
                              <w:autoSpaceDN w:val="0"/>
                              <w:adjustRightInd w:val="0"/>
                              <w:ind w:left="90" w:firstLine="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  <w:r w:rsidRPr="00E97735"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  <w:t>Consider volunteering or joining our Open or Masters Teams!</w:t>
                            </w:r>
                          </w:p>
                          <w:p w14:paraId="3394B69B" w14:textId="77777777" w:rsidR="00484E57" w:rsidRPr="00484E57" w:rsidRDefault="00484E57" w:rsidP="00484E57">
                            <w:pPr>
                              <w:tabs>
                                <w:tab w:val="left" w:pos="270"/>
                                <w:tab w:val="left" w:pos="810"/>
                              </w:tabs>
                              <w:ind w:left="90"/>
                              <w:rPr>
                                <w:rFonts w:ascii="Calibri" w:hAnsi="Calibri" w:cs="Georgia"/>
                                <w:color w:val="262626"/>
                                <w:sz w:val="22"/>
                                <w:szCs w:val="22"/>
                              </w:rPr>
                            </w:pPr>
                          </w:p>
                          <w:p w14:paraId="7941EBE5" w14:textId="79673C65" w:rsidR="00337953" w:rsidRPr="003D6436" w:rsidRDefault="00337953" w:rsidP="00EA5A1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80"/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562E3" id="Text Box 56" o:spid="_x0000_s1027" type="#_x0000_t202" style="position:absolute;margin-left:29.7pt;margin-top:430.2pt;width:324pt;height:157.55pt;z-index:2517155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" filled="f" stroked="f">
                <v:textbox>
                  <w:txbxContent>
                    <w:p w14:paraId="61084604" w14:textId="77777777" w:rsidR="00484E57" w:rsidRPr="00D15C56" w:rsidRDefault="00484E57" w:rsidP="00EA5A1E">
                      <w:pPr>
                        <w:widowControl w:val="0"/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Calibri"/>
                          <w:color w:val="262626"/>
                        </w:rPr>
                      </w:pPr>
                      <w:r w:rsidRPr="00D15C56">
                        <w:rPr>
                          <w:rFonts w:asciiTheme="majorHAnsi" w:hAnsiTheme="majorHAnsi" w:cs="Calibri"/>
                          <w:color w:val="262626"/>
                        </w:rPr>
                        <w:t>Parents</w:t>
                      </w:r>
                    </w:p>
                    <w:p w14:paraId="6A3233F8" w14:textId="01B0F1AB" w:rsidR="00337953" w:rsidRPr="00E97735" w:rsidRDefault="00337953" w:rsidP="00EA5A1E">
                      <w:pPr>
                        <w:widowControl w:val="0"/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Parents are important to the success of the athlete and the track club</w:t>
                      </w:r>
                      <w:r w:rsidR="00D15C56"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 xml:space="preserve">’s activities.  We thus </w:t>
                      </w:r>
                      <w:r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 xml:space="preserve">ask the parents to observe the following: </w:t>
                      </w:r>
                    </w:p>
                    <w:p w14:paraId="0884E635" w14:textId="4CD81CA1" w:rsidR="00337953" w:rsidRPr="00E97735" w:rsidRDefault="00337953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Maintain a positive attitude</w:t>
                      </w:r>
                      <w:r w:rsidR="00484E57"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 xml:space="preserve"> and pay all fees in a timely manner</w:t>
                      </w:r>
                      <w:r w:rsidR="00B84DC1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.</w:t>
                      </w:r>
                    </w:p>
                    <w:p w14:paraId="59F9C8DB" w14:textId="192675CC" w:rsidR="00484E57" w:rsidRPr="00E97735" w:rsidRDefault="00484E57" w:rsidP="00EA5A1E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Understand that once an athlete is at a given facility, they are under the supervision/jurisdiction/guidelines of the STC Youth Team management and coaching staff.</w:t>
                      </w:r>
                    </w:p>
                    <w:p w14:paraId="5A89F3CB" w14:textId="43874147" w:rsidR="00337953" w:rsidRPr="00E97735" w:rsidRDefault="00337953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Remain in the seating area at practice</w:t>
                      </w:r>
                      <w:r w:rsidR="00D15C56"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s</w:t>
                      </w:r>
                      <w:r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 xml:space="preserve"> and meets</w:t>
                      </w:r>
                      <w:r w:rsidR="00B84DC1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.</w:t>
                      </w:r>
                    </w:p>
                    <w:p w14:paraId="795AA529" w14:textId="36E01025" w:rsidR="00337953" w:rsidRPr="00E97735" w:rsidRDefault="00337953" w:rsidP="00EA5A1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pos="270"/>
                          <w:tab w:val="left" w:pos="810"/>
                        </w:tabs>
                        <w:ind w:left="90" w:firstLine="0"/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Ask questions of STC Youth management and coaches at an appropriate time and in an appropriate manner</w:t>
                      </w:r>
                      <w:r w:rsidR="00B84DC1">
                        <w:rPr>
                          <w:rFonts w:ascii="Calibri" w:hAnsi="Calibri" w:cs="Calibri"/>
                          <w:color w:val="262626"/>
                          <w:sz w:val="22"/>
                          <w:szCs w:val="22"/>
                        </w:rPr>
                        <w:t>.</w:t>
                      </w:r>
                    </w:p>
                    <w:p w14:paraId="5D936801" w14:textId="77777777" w:rsidR="00484E57" w:rsidRPr="00E97735" w:rsidRDefault="00484E57" w:rsidP="00484E57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220"/>
                          <w:tab w:val="left" w:pos="270"/>
                          <w:tab w:val="left" w:pos="810"/>
                        </w:tabs>
                        <w:autoSpaceDE w:val="0"/>
                        <w:autoSpaceDN w:val="0"/>
                        <w:adjustRightInd w:val="0"/>
                        <w:ind w:left="90" w:firstLine="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  <w:r w:rsidRPr="00E97735"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  <w:t>Consider volunteering or joining our Open or Masters Teams!</w:t>
                      </w:r>
                    </w:p>
                    <w:p w14:paraId="3394B69B" w14:textId="77777777" w:rsidR="00484E57" w:rsidRPr="00484E57" w:rsidRDefault="00484E57" w:rsidP="00484E57">
                      <w:pPr>
                        <w:tabs>
                          <w:tab w:val="left" w:pos="270"/>
                          <w:tab w:val="left" w:pos="810"/>
                        </w:tabs>
                        <w:ind w:left="90"/>
                        <w:rPr>
                          <w:rFonts w:ascii="Calibri" w:hAnsi="Calibri" w:cs="Georgia"/>
                          <w:color w:val="262626"/>
                          <w:sz w:val="22"/>
                          <w:szCs w:val="22"/>
                        </w:rPr>
                      </w:pPr>
                    </w:p>
                    <w:p w14:paraId="7941EBE5" w14:textId="79673C65" w:rsidR="00337953" w:rsidRPr="003D6436" w:rsidRDefault="00337953" w:rsidP="00EA5A1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80"/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A09B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06738" wp14:editId="207CB1FD">
                <wp:simplePos x="0" y="0"/>
                <wp:positionH relativeFrom="page">
                  <wp:posOffset>5545667</wp:posOffset>
                </wp:positionH>
                <wp:positionV relativeFrom="page">
                  <wp:posOffset>4157133</wp:posOffset>
                </wp:positionV>
                <wp:extent cx="3825875" cy="2226734"/>
                <wp:effectExtent l="0" t="0" r="0" b="8890"/>
                <wp:wrapTight wrapText="bothSides">
                  <wp:wrapPolygon edited="0">
                    <wp:start x="359" y="0"/>
                    <wp:lineTo x="359" y="21563"/>
                    <wp:lineTo x="21152" y="21563"/>
                    <wp:lineTo x="21152" y="0"/>
                    <wp:lineTo x="359" y="0"/>
                  </wp:wrapPolygon>
                </wp:wrapTight>
                <wp:docPr id="3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875" cy="2226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989DF39" w14:textId="77777777" w:rsidR="008B2E85" w:rsidRDefault="00337953" w:rsidP="008B2E85">
                            <w:pPr>
                              <w:pStyle w:val="Title"/>
                              <w:jc w:val="center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Shocker Track</w:t>
                            </w:r>
                            <w:r w:rsidR="008B2E85">
                              <w:rPr>
                                <w:color w:val="FFFF0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E5109B">
                              <w:rPr>
                                <w:color w:val="FFFF00"/>
                                <w:sz w:val="64"/>
                                <w:szCs w:val="64"/>
                              </w:rPr>
                              <w:t>Club</w:t>
                            </w:r>
                          </w:p>
                          <w:p w14:paraId="43CDD81F" w14:textId="1119A99A" w:rsidR="008B2E85" w:rsidRDefault="00000000" w:rsidP="008B2E85">
                            <w:pPr>
                              <w:pStyle w:val="Title"/>
                              <w:jc w:val="center"/>
                              <w:rPr>
                                <w:color w:val="FFFF00"/>
                                <w:sz w:val="36"/>
                                <w:szCs w:val="36"/>
                              </w:rPr>
                            </w:pPr>
                            <w:hyperlink r:id="rId7" w:history="1">
                              <w:r w:rsidR="008B2E85" w:rsidRPr="000E0DCB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www.ShockerTrackClub.com</w:t>
                              </w:r>
                            </w:hyperlink>
                          </w:p>
                          <w:p w14:paraId="208C32A4" w14:textId="61C3AF20" w:rsidR="008B2E85" w:rsidRDefault="008B2E85" w:rsidP="008B2E85">
                            <w:pPr>
                              <w:pStyle w:val="Title"/>
                              <w:jc w:val="center"/>
                              <w:rPr>
                                <w:color w:val="FFFF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00"/>
                                <w:sz w:val="36"/>
                                <w:szCs w:val="36"/>
                              </w:rPr>
                              <w:t>Youth Team</w:t>
                            </w:r>
                          </w:p>
                          <w:p w14:paraId="2B225217" w14:textId="77777777" w:rsidR="00DA09B6" w:rsidRPr="00DA09B6" w:rsidRDefault="00DA09B6" w:rsidP="008B2E85">
                            <w:pPr>
                              <w:pStyle w:val="Title"/>
                              <w:jc w:val="center"/>
                              <w:rPr>
                                <w:color w:val="FFFF00"/>
                                <w:sz w:val="16"/>
                                <w:szCs w:val="16"/>
                              </w:rPr>
                            </w:pPr>
                          </w:p>
                          <w:p w14:paraId="667DCFC3" w14:textId="37DC87E9" w:rsidR="00DA09B6" w:rsidRPr="006F7575" w:rsidRDefault="00DA09B6" w:rsidP="008B2E85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6F7575">
                              <w:rPr>
                                <w:rFonts w:ascii="Arial" w:hAnsi="Arial" w:cs="Arial"/>
                                <w:i/>
                                <w:iCs/>
                                <w:color w:val="FFFF00"/>
                                <w:sz w:val="28"/>
                                <w:szCs w:val="28"/>
                              </w:rPr>
                              <w:t>General Program Information Only</w:t>
                            </w:r>
                            <w:r w:rsidRPr="006F7575">
                              <w:rPr>
                                <w:rFonts w:ascii="Arial" w:hAnsi="Arial" w:cs="Arial"/>
                                <w:i/>
                                <w:iCs/>
                                <w:color w:val="FFFF00"/>
                                <w:sz w:val="28"/>
                                <w:szCs w:val="28"/>
                              </w:rPr>
                              <w:br/>
                              <w:t>Contact us for Complete Details</w:t>
                            </w:r>
                          </w:p>
                          <w:p w14:paraId="3D3D33EA" w14:textId="77777777" w:rsidR="00DA09B6" w:rsidRDefault="00DA09B6" w:rsidP="008B2E85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</w:pPr>
                          </w:p>
                          <w:p w14:paraId="2256D422" w14:textId="5EB412AC" w:rsidR="00DA09B6" w:rsidRPr="00DA09B6" w:rsidRDefault="00DA09B6" w:rsidP="008B2E85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DA09B6"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  <w:t>Ages 8 through 18</w:t>
                            </w:r>
                          </w:p>
                          <w:p w14:paraId="2ADFB06F" w14:textId="6FFD7345" w:rsidR="00DA09B6" w:rsidRPr="00DA09B6" w:rsidRDefault="00DA09B6" w:rsidP="008B2E85">
                            <w:pPr>
                              <w:pStyle w:val="Title"/>
                              <w:jc w:val="center"/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DA09B6">
                              <w:rPr>
                                <w:rFonts w:ascii="Arial" w:hAnsi="Arial" w:cs="Arial"/>
                                <w:color w:val="FFFF00"/>
                                <w:sz w:val="28"/>
                                <w:szCs w:val="28"/>
                              </w:rPr>
                              <w:t>#SuccessIsntGivenItsEarned</w:t>
                            </w:r>
                          </w:p>
                          <w:p w14:paraId="6DFF7CA2" w14:textId="2B4883C3" w:rsidR="008B2E85" w:rsidRPr="00E5109B" w:rsidRDefault="008B2E85" w:rsidP="00DE3F2E">
                            <w:pPr>
                              <w:pStyle w:val="Title"/>
                              <w:rPr>
                                <w:color w:val="FFFF00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90673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36.65pt;margin-top:327.35pt;width:301.25pt;height:175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" filled="f" stroked="f">
                <v:textbox inset=",0,,0">
                  <w:txbxContent>
                    <w:p w14:paraId="0989DF39" w14:textId="77777777" w:rsidR="008B2E85" w:rsidRDefault="00337953" w:rsidP="008B2E85">
                      <w:pPr>
                        <w:pStyle w:val="Title"/>
                        <w:jc w:val="center"/>
                        <w:rPr>
                          <w:color w:val="FFFF00"/>
                          <w:sz w:val="64"/>
                          <w:szCs w:val="64"/>
                        </w:rPr>
                      </w:pP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Shocker Track</w:t>
                      </w:r>
                      <w:r w:rsidR="008B2E85">
                        <w:rPr>
                          <w:color w:val="FFFF00"/>
                          <w:sz w:val="64"/>
                          <w:szCs w:val="64"/>
                        </w:rPr>
                        <w:t xml:space="preserve"> </w:t>
                      </w:r>
                      <w:r w:rsidRPr="00E5109B">
                        <w:rPr>
                          <w:color w:val="FFFF00"/>
                          <w:sz w:val="64"/>
                          <w:szCs w:val="64"/>
                        </w:rPr>
                        <w:t>Club</w:t>
                      </w:r>
                    </w:p>
                    <w:p w14:paraId="43CDD81F" w14:textId="1119A99A" w:rsidR="008B2E85" w:rsidRDefault="00000000" w:rsidP="008B2E85">
                      <w:pPr>
                        <w:pStyle w:val="Title"/>
                        <w:jc w:val="center"/>
                        <w:rPr>
                          <w:color w:val="FFFF00"/>
                          <w:sz w:val="36"/>
                          <w:szCs w:val="36"/>
                        </w:rPr>
                      </w:pPr>
                      <w:hyperlink r:id="rId8" w:history="1">
                        <w:r w:rsidR="008B2E85" w:rsidRPr="000E0DCB">
                          <w:rPr>
                            <w:rStyle w:val="Hyperlink"/>
                            <w:sz w:val="36"/>
                            <w:szCs w:val="36"/>
                          </w:rPr>
                          <w:t>www.ShockerTrackClub.com</w:t>
                        </w:r>
                      </w:hyperlink>
                    </w:p>
                    <w:p w14:paraId="208C32A4" w14:textId="61C3AF20" w:rsidR="008B2E85" w:rsidRDefault="008B2E85" w:rsidP="008B2E85">
                      <w:pPr>
                        <w:pStyle w:val="Title"/>
                        <w:jc w:val="center"/>
                        <w:rPr>
                          <w:color w:val="FFFF00"/>
                          <w:sz w:val="36"/>
                          <w:szCs w:val="36"/>
                        </w:rPr>
                      </w:pPr>
                      <w:r>
                        <w:rPr>
                          <w:color w:val="FFFF00"/>
                          <w:sz w:val="36"/>
                          <w:szCs w:val="36"/>
                        </w:rPr>
                        <w:t>Youth Team</w:t>
                      </w:r>
                    </w:p>
                    <w:p w14:paraId="2B225217" w14:textId="77777777" w:rsidR="00DA09B6" w:rsidRPr="00DA09B6" w:rsidRDefault="00DA09B6" w:rsidP="008B2E85">
                      <w:pPr>
                        <w:pStyle w:val="Title"/>
                        <w:jc w:val="center"/>
                        <w:rPr>
                          <w:color w:val="FFFF00"/>
                          <w:sz w:val="16"/>
                          <w:szCs w:val="16"/>
                        </w:rPr>
                      </w:pPr>
                    </w:p>
                    <w:p w14:paraId="667DCFC3" w14:textId="37DC87E9" w:rsidR="00DA09B6" w:rsidRPr="006F7575" w:rsidRDefault="00DA09B6" w:rsidP="008B2E85">
                      <w:pPr>
                        <w:pStyle w:val="Title"/>
                        <w:jc w:val="center"/>
                        <w:rPr>
                          <w:rFonts w:ascii="Arial" w:hAnsi="Arial" w:cs="Arial"/>
                          <w:i/>
                          <w:iCs/>
                          <w:color w:val="FFFF00"/>
                          <w:sz w:val="28"/>
                          <w:szCs w:val="28"/>
                        </w:rPr>
                      </w:pPr>
                      <w:r w:rsidRPr="006F7575">
                        <w:rPr>
                          <w:rFonts w:ascii="Arial" w:hAnsi="Arial" w:cs="Arial"/>
                          <w:i/>
                          <w:iCs/>
                          <w:color w:val="FFFF00"/>
                          <w:sz w:val="28"/>
                          <w:szCs w:val="28"/>
                        </w:rPr>
                        <w:t>General Program Information Only</w:t>
                      </w:r>
                      <w:r w:rsidRPr="006F7575">
                        <w:rPr>
                          <w:rFonts w:ascii="Arial" w:hAnsi="Arial" w:cs="Arial"/>
                          <w:i/>
                          <w:iCs/>
                          <w:color w:val="FFFF00"/>
                          <w:sz w:val="28"/>
                          <w:szCs w:val="28"/>
                        </w:rPr>
                        <w:br/>
                        <w:t>Contact us for Complete Details</w:t>
                      </w:r>
                    </w:p>
                    <w:p w14:paraId="3D3D33EA" w14:textId="77777777" w:rsidR="00DA09B6" w:rsidRDefault="00DA09B6" w:rsidP="008B2E85">
                      <w:pPr>
                        <w:pStyle w:val="Title"/>
                        <w:jc w:val="center"/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</w:pPr>
                    </w:p>
                    <w:p w14:paraId="2256D422" w14:textId="5EB412AC" w:rsidR="00DA09B6" w:rsidRPr="00DA09B6" w:rsidRDefault="00DA09B6" w:rsidP="008B2E85">
                      <w:pPr>
                        <w:pStyle w:val="Title"/>
                        <w:jc w:val="center"/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</w:pPr>
                      <w:r w:rsidRPr="00DA09B6"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  <w:t>Ages 8 through 18</w:t>
                      </w:r>
                    </w:p>
                    <w:p w14:paraId="2ADFB06F" w14:textId="6FFD7345" w:rsidR="00DA09B6" w:rsidRPr="00DA09B6" w:rsidRDefault="00DA09B6" w:rsidP="008B2E85">
                      <w:pPr>
                        <w:pStyle w:val="Title"/>
                        <w:jc w:val="center"/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</w:pPr>
                      <w:r w:rsidRPr="00DA09B6">
                        <w:rPr>
                          <w:rFonts w:ascii="Arial" w:hAnsi="Arial" w:cs="Arial"/>
                          <w:color w:val="FFFF00"/>
                          <w:sz w:val="28"/>
                          <w:szCs w:val="28"/>
                        </w:rPr>
                        <w:t>#SuccessIsntGivenItsEarned</w:t>
                      </w:r>
                    </w:p>
                    <w:p w14:paraId="6DFF7CA2" w14:textId="2B4883C3" w:rsidR="008B2E85" w:rsidRPr="00E5109B" w:rsidRDefault="008B2E85" w:rsidP="00DE3F2E">
                      <w:pPr>
                        <w:pStyle w:val="Title"/>
                        <w:rPr>
                          <w:color w:val="FFFF00"/>
                          <w:sz w:val="64"/>
                          <w:szCs w:val="6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A09B6">
        <w:rPr>
          <w:noProof/>
        </w:rPr>
        <mc:AlternateContent>
          <mc:Choice Requires="wps">
            <w:drawing>
              <wp:anchor distT="0" distB="0" distL="114300" distR="114300" simplePos="0" relativeHeight="251734022" behindDoc="0" locked="0" layoutInCell="1" allowOverlap="1" wp14:anchorId="61F14209" wp14:editId="22DE2C78">
                <wp:simplePos x="0" y="0"/>
                <wp:positionH relativeFrom="column">
                  <wp:posOffset>6730365</wp:posOffset>
                </wp:positionH>
                <wp:positionV relativeFrom="paragraph">
                  <wp:posOffset>5895340</wp:posOffset>
                </wp:positionV>
                <wp:extent cx="577121" cy="576976"/>
                <wp:effectExtent l="0" t="0" r="7620" b="76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121" cy="576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C0FC83" w14:textId="7D0B703C" w:rsidR="008B2E85" w:rsidRDefault="008B2E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DDAEC0" wp14:editId="4F33BECA">
                                  <wp:extent cx="384810" cy="478790"/>
                                  <wp:effectExtent l="0" t="0" r="0" b="3810"/>
                                  <wp:docPr id="27" name="Picture 27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502" cy="4871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4209" id="Text Box 23" o:spid="_x0000_s1027" type="#_x0000_t202" style="position:absolute;margin-left:529.95pt;margin-top:464.2pt;width:45.45pt;height:45.45pt;z-index:251734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" fillcolor="white [3201]" strokeweight=".5pt">
                <v:textbox>
                  <w:txbxContent>
                    <w:p w14:paraId="4FC0FC83" w14:textId="7D0B703C" w:rsidR="008B2E85" w:rsidRDefault="008B2E85">
                      <w:r>
                        <w:rPr>
                          <w:noProof/>
                        </w:rPr>
                        <w:drawing>
                          <wp:inline distT="0" distB="0" distL="0" distR="0" wp14:anchorId="3ADDAEC0" wp14:editId="4F33BECA">
                            <wp:extent cx="384810" cy="478790"/>
                            <wp:effectExtent l="0" t="0" r="0" b="3810"/>
                            <wp:docPr id="27" name="Picture 27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502" cy="4871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5B76">
        <w:rPr>
          <w:noProof/>
        </w:rPr>
        <w:drawing>
          <wp:anchor distT="0" distB="0" distL="114300" distR="114300" simplePos="0" relativeHeight="251737094" behindDoc="0" locked="0" layoutInCell="1" allowOverlap="1" wp14:anchorId="01E748B1" wp14:editId="1F5B15B1">
            <wp:simplePos x="0" y="0"/>
            <wp:positionH relativeFrom="page">
              <wp:posOffset>2396066</wp:posOffset>
            </wp:positionH>
            <wp:positionV relativeFrom="page">
              <wp:posOffset>1693333</wp:posOffset>
            </wp:positionV>
            <wp:extent cx="1434042" cy="1075267"/>
            <wp:effectExtent l="0" t="0" r="1270" b="4445"/>
            <wp:wrapThrough wrapText="bothSides">
              <wp:wrapPolygon edited="0">
                <wp:start x="0" y="0"/>
                <wp:lineTo x="0" y="21434"/>
                <wp:lineTo x="21428" y="21434"/>
                <wp:lineTo x="21428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4042" cy="1075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5B76">
        <w:rPr>
          <w:noProof/>
        </w:rPr>
        <w:drawing>
          <wp:anchor distT="0" distB="0" distL="118745" distR="118745" simplePos="0" relativeHeight="251694084" behindDoc="0" locked="0" layoutInCell="0" allowOverlap="1" wp14:anchorId="38653861" wp14:editId="2B4A21A9">
            <wp:simplePos x="0" y="0"/>
            <wp:positionH relativeFrom="page">
              <wp:posOffset>2738755</wp:posOffset>
            </wp:positionH>
            <wp:positionV relativeFrom="page">
              <wp:posOffset>829310</wp:posOffset>
            </wp:positionV>
            <wp:extent cx="1708150" cy="1281430"/>
            <wp:effectExtent l="0" t="0" r="6350" b="1270"/>
            <wp:wrapTight wrapText="bothSides">
              <wp:wrapPolygon edited="0">
                <wp:start x="0" y="0"/>
                <wp:lineTo x="0" y="21407"/>
                <wp:lineTo x="21520" y="21407"/>
                <wp:lineTo x="21520" y="0"/>
                <wp:lineTo x="0" y="0"/>
              </wp:wrapPolygon>
            </wp:wrapTight>
            <wp:docPr id="1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ceholder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22F">
        <w:rPr>
          <w:noProof/>
        </w:rPr>
        <mc:AlternateContent>
          <mc:Choice Requires="wps">
            <w:drawing>
              <wp:anchor distT="0" distB="0" distL="114300" distR="114300" simplePos="0" relativeHeight="251730950" behindDoc="0" locked="0" layoutInCell="1" allowOverlap="1" wp14:anchorId="48F9AABB" wp14:editId="461A5DBB">
                <wp:simplePos x="0" y="0"/>
                <wp:positionH relativeFrom="page">
                  <wp:posOffset>5583555</wp:posOffset>
                </wp:positionH>
                <wp:positionV relativeFrom="page">
                  <wp:posOffset>3646805</wp:posOffset>
                </wp:positionV>
                <wp:extent cx="3721100" cy="419724"/>
                <wp:effectExtent l="0" t="0" r="0" b="0"/>
                <wp:wrapTight wrapText="bothSides">
                  <wp:wrapPolygon edited="0">
                    <wp:start x="369" y="0"/>
                    <wp:lineTo x="369" y="20945"/>
                    <wp:lineTo x="21158" y="20945"/>
                    <wp:lineTo x="21158" y="0"/>
                    <wp:lineTo x="369" y="0"/>
                  </wp:wrapPolygon>
                </wp:wrapTight>
                <wp:docPr id="2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0" cy="419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9562AB" w14:textId="7D4C5962" w:rsidR="003D59B5" w:rsidRPr="003D59B5" w:rsidRDefault="003D59B5" w:rsidP="003D59B5">
                            <w:pPr>
                              <w:pStyle w:val="Title"/>
                              <w:rPr>
                                <w:rFonts w:ascii="Bradley Hand" w:hAnsi="Bradley Hand"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  <w:r w:rsidRPr="003D59B5">
                              <w:rPr>
                                <w:rFonts w:ascii="Bradley Hand" w:hAnsi="Bradley Hand"/>
                                <w:color w:val="000000" w:themeColor="text1"/>
                                <w:sz w:val="64"/>
                                <w:szCs w:val="64"/>
                              </w:rPr>
                              <w:t>Indoor 20</w:t>
                            </w:r>
                            <w:r w:rsidR="00971D5C">
                              <w:rPr>
                                <w:rFonts w:ascii="Bradley Hand" w:hAnsi="Bradley Hand"/>
                                <w:color w:val="000000" w:themeColor="text1"/>
                                <w:sz w:val="64"/>
                                <w:szCs w:val="64"/>
                              </w:rPr>
                              <w:t>22</w:t>
                            </w:r>
                            <w:r w:rsidRPr="003D59B5">
                              <w:rPr>
                                <w:rFonts w:ascii="Bradley Hand" w:hAnsi="Bradley Hand"/>
                                <w:color w:val="000000" w:themeColor="text1"/>
                                <w:sz w:val="64"/>
                                <w:szCs w:val="64"/>
                              </w:rPr>
                              <w:t xml:space="preserve"> - 202</w:t>
                            </w:r>
                            <w:r w:rsidR="00971D5C">
                              <w:rPr>
                                <w:rFonts w:ascii="Bradley Hand" w:hAnsi="Bradley Hand"/>
                                <w:color w:val="000000" w:themeColor="text1"/>
                                <w:sz w:val="64"/>
                                <w:szCs w:val="6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9AABB" id="_x0000_s1028" type="#_x0000_t202" style="position:absolute;margin-left:439.65pt;margin-top:287.15pt;width:293pt;height:33.05pt;z-index:2517309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" filled="f" stroked="f">
                <v:textbox inset=",0,,0">
                  <w:txbxContent>
                    <w:p w14:paraId="409562AB" w14:textId="7D4C5962" w:rsidR="003D59B5" w:rsidRPr="003D59B5" w:rsidRDefault="003D59B5" w:rsidP="003D59B5">
                      <w:pPr>
                        <w:pStyle w:val="Title"/>
                        <w:rPr>
                          <w:rFonts w:ascii="Bradley Hand" w:hAnsi="Bradley Hand"/>
                          <w:color w:val="000000" w:themeColor="text1"/>
                          <w:sz w:val="64"/>
                          <w:szCs w:val="64"/>
                        </w:rPr>
                      </w:pPr>
                      <w:r w:rsidRPr="003D59B5">
                        <w:rPr>
                          <w:rFonts w:ascii="Bradley Hand" w:hAnsi="Bradley Hand"/>
                          <w:color w:val="000000" w:themeColor="text1"/>
                          <w:sz w:val="64"/>
                          <w:szCs w:val="64"/>
                        </w:rPr>
                        <w:t>Indoor 20</w:t>
                      </w:r>
                      <w:r w:rsidR="00971D5C">
                        <w:rPr>
                          <w:rFonts w:ascii="Bradley Hand" w:hAnsi="Bradley Hand"/>
                          <w:color w:val="000000" w:themeColor="text1"/>
                          <w:sz w:val="64"/>
                          <w:szCs w:val="64"/>
                        </w:rPr>
                        <w:t>22</w:t>
                      </w:r>
                      <w:r w:rsidRPr="003D59B5">
                        <w:rPr>
                          <w:rFonts w:ascii="Bradley Hand" w:hAnsi="Bradley Hand"/>
                          <w:color w:val="000000" w:themeColor="text1"/>
                          <w:sz w:val="64"/>
                          <w:szCs w:val="64"/>
                        </w:rPr>
                        <w:t xml:space="preserve"> - 202</w:t>
                      </w:r>
                      <w:r w:rsidR="00971D5C">
                        <w:rPr>
                          <w:rFonts w:ascii="Bradley Hand" w:hAnsi="Bradley Hand"/>
                          <w:color w:val="000000" w:themeColor="text1"/>
                          <w:sz w:val="64"/>
                          <w:szCs w:val="64"/>
                        </w:rPr>
                        <w:t>3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4422F">
        <w:rPr>
          <w:noProof/>
        </w:rPr>
        <w:drawing>
          <wp:anchor distT="0" distB="0" distL="118745" distR="118745" simplePos="0" relativeHeight="251694085" behindDoc="0" locked="0" layoutInCell="0" allowOverlap="1" wp14:anchorId="0E96001F" wp14:editId="58AF3D08">
            <wp:simplePos x="0" y="0"/>
            <wp:positionH relativeFrom="page">
              <wp:posOffset>6036310</wp:posOffset>
            </wp:positionH>
            <wp:positionV relativeFrom="page">
              <wp:posOffset>762000</wp:posOffset>
            </wp:positionV>
            <wp:extent cx="2921000" cy="2780810"/>
            <wp:effectExtent l="0" t="0" r="0" b="63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78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78E">
        <w:rPr>
          <w:noProof/>
        </w:rPr>
        <w:drawing>
          <wp:anchor distT="0" distB="0" distL="114300" distR="114300" simplePos="0" relativeHeight="251739142" behindDoc="0" locked="0" layoutInCell="1" allowOverlap="1" wp14:anchorId="7E86AC35" wp14:editId="7E5DB29B">
            <wp:simplePos x="0" y="0"/>
            <wp:positionH relativeFrom="page">
              <wp:posOffset>880533</wp:posOffset>
            </wp:positionH>
            <wp:positionV relativeFrom="page">
              <wp:posOffset>1696088</wp:posOffset>
            </wp:positionV>
            <wp:extent cx="1253067" cy="1100638"/>
            <wp:effectExtent l="0" t="0" r="4445" b="4445"/>
            <wp:wrapThrough wrapText="bothSides">
              <wp:wrapPolygon edited="0">
                <wp:start x="0" y="0"/>
                <wp:lineTo x="0" y="21438"/>
                <wp:lineTo x="21458" y="21438"/>
                <wp:lineTo x="2145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53067" cy="1100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78E">
        <w:rPr>
          <w:noProof/>
        </w:rPr>
        <w:drawing>
          <wp:anchor distT="0" distB="0" distL="114300" distR="114300" simplePos="0" relativeHeight="251728902" behindDoc="0" locked="0" layoutInCell="1" allowOverlap="1" wp14:anchorId="38225741" wp14:editId="25E0B189">
            <wp:simplePos x="0" y="0"/>
            <wp:positionH relativeFrom="page">
              <wp:posOffset>592032</wp:posOffset>
            </wp:positionH>
            <wp:positionV relativeFrom="page">
              <wp:posOffset>761577</wp:posOffset>
            </wp:positionV>
            <wp:extent cx="1718734" cy="1288908"/>
            <wp:effectExtent l="0" t="0" r="0" b="0"/>
            <wp:wrapThrough wrapText="bothSides">
              <wp:wrapPolygon edited="0">
                <wp:start x="0" y="0"/>
                <wp:lineTo x="0" y="21291"/>
                <wp:lineTo x="21392" y="21291"/>
                <wp:lineTo x="21392" y="0"/>
                <wp:lineTo x="0" y="0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8734" cy="1288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A59" w:rsidRPr="00ED0A59">
        <w:t xml:space="preserve"> </w:t>
      </w:r>
      <w:r w:rsidR="001C1206">
        <w:br w:type="page"/>
      </w:r>
      <w:r w:rsidR="006F75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6" behindDoc="0" locked="0" layoutInCell="1" allowOverlap="1" wp14:anchorId="78E95E3B" wp14:editId="453A786A">
                <wp:simplePos x="0" y="0"/>
                <wp:positionH relativeFrom="column">
                  <wp:posOffset>4961467</wp:posOffset>
                </wp:positionH>
                <wp:positionV relativeFrom="paragraph">
                  <wp:posOffset>3778673</wp:posOffset>
                </wp:positionV>
                <wp:extent cx="4173855" cy="1193800"/>
                <wp:effectExtent l="0" t="0" r="17145" b="127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3855" cy="119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82EBDD" w14:textId="7EDFC56C" w:rsidR="003B43B1" w:rsidRPr="003B43B1" w:rsidRDefault="003B43B1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3B43B1">
                              <w:rPr>
                                <w:rFonts w:asciiTheme="majorHAnsi" w:hAnsiTheme="majorHAnsi"/>
                              </w:rPr>
                              <w:t>Track Meets</w:t>
                            </w:r>
                            <w:r w:rsidRPr="003B43B1">
                              <w:rPr>
                                <w:rFonts w:asciiTheme="majorHAnsi" w:hAnsiTheme="majorHAnsi"/>
                              </w:rPr>
                              <w:br/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>Participating in</w:t>
                            </w:r>
                            <w:r w:rsidR="00DB79B1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>Track Meets is</w:t>
                            </w:r>
                            <w:r w:rsidR="00DB79B1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 xml:space="preserve">optional and at the expense of parents unless stated </w:t>
                            </w:r>
                            <w:r w:rsidR="00CF3C18">
                              <w:rPr>
                                <w:rFonts w:ascii="Calibri" w:hAnsi="Calibri" w:cs="Calibri"/>
                              </w:rPr>
                              <w:t>otherwise</w:t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 xml:space="preserve">.  Some travel </w:t>
                            </w:r>
                            <w:r w:rsidR="006F7575">
                              <w:rPr>
                                <w:rFonts w:ascii="Calibri" w:hAnsi="Calibri" w:cs="Calibri"/>
                              </w:rPr>
                              <w:t xml:space="preserve">may be </w:t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>required.  At least two m</w:t>
                            </w:r>
                            <w:r w:rsidR="00CF3C18">
                              <w:rPr>
                                <w:rFonts w:ascii="Calibri" w:hAnsi="Calibri" w:cs="Calibri"/>
                              </w:rPr>
                              <w:t xml:space="preserve">eets </w:t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 xml:space="preserve">are </w:t>
                            </w:r>
                            <w:r w:rsidR="00CF3C18">
                              <w:rPr>
                                <w:rFonts w:ascii="Calibri" w:hAnsi="Calibri" w:cs="Calibri"/>
                              </w:rPr>
                              <w:t>intended</w:t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 xml:space="preserve"> for all ages of </w:t>
                            </w:r>
                            <w:r w:rsidR="0053401E">
                              <w:rPr>
                                <w:rFonts w:ascii="Calibri" w:hAnsi="Calibri" w:cs="Calibri"/>
                              </w:rPr>
                              <w:t xml:space="preserve">youth </w:t>
                            </w:r>
                            <w:r w:rsidR="00DB79B1" w:rsidRPr="00DB79B1">
                              <w:rPr>
                                <w:rFonts w:ascii="Calibri" w:hAnsi="Calibri" w:cs="Calibri"/>
                              </w:rPr>
                              <w:t>athletes, with others designated for high school athletes only.</w:t>
                            </w:r>
                            <w:r w:rsidR="006F7575">
                              <w:rPr>
                                <w:rFonts w:ascii="Calibri" w:hAnsi="Calibri" w:cs="Calibri"/>
                              </w:rPr>
                              <w:t xml:space="preserve"> A complete list of Track Meets will be published when complete.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95E3B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1" type="#_x0000_t202" style="position:absolute;margin-left:390.65pt;margin-top:297.55pt;width:328.65pt;height:94pt;z-index:251735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" fillcolor="white [3201]" strokeweight=".5pt">
                <v:textbox>
                  <w:txbxContent>
                    <w:p w14:paraId="0882EBDD" w14:textId="7EDFC56C" w:rsidR="003B43B1" w:rsidRPr="003B43B1" w:rsidRDefault="003B43B1">
                      <w:pPr>
                        <w:rPr>
                          <w:rFonts w:asciiTheme="majorHAnsi" w:hAnsiTheme="majorHAnsi"/>
                        </w:rPr>
                      </w:pPr>
                      <w:r w:rsidRPr="003B43B1">
                        <w:rPr>
                          <w:rFonts w:asciiTheme="majorHAnsi" w:hAnsiTheme="majorHAnsi"/>
                        </w:rPr>
                        <w:t>Track Meets</w:t>
                      </w:r>
                      <w:r w:rsidRPr="003B43B1">
                        <w:rPr>
                          <w:rFonts w:asciiTheme="majorHAnsi" w:hAnsiTheme="majorHAnsi"/>
                        </w:rPr>
                        <w:br/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>Participating in</w:t>
                      </w:r>
                      <w:r w:rsidR="00DB79B1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>Track Meets is</w:t>
                      </w:r>
                      <w:r w:rsidR="00DB79B1">
                        <w:rPr>
                          <w:rFonts w:asciiTheme="majorHAnsi" w:hAnsiTheme="majorHAnsi"/>
                        </w:rPr>
                        <w:t xml:space="preserve"> </w:t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 xml:space="preserve">optional and at the expense of parents unless stated </w:t>
                      </w:r>
                      <w:r w:rsidR="00CF3C18">
                        <w:rPr>
                          <w:rFonts w:ascii="Calibri" w:hAnsi="Calibri" w:cs="Calibri"/>
                        </w:rPr>
                        <w:t>otherwise</w:t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 xml:space="preserve">.  Some travel </w:t>
                      </w:r>
                      <w:r w:rsidR="006F7575">
                        <w:rPr>
                          <w:rFonts w:ascii="Calibri" w:hAnsi="Calibri" w:cs="Calibri"/>
                        </w:rPr>
                        <w:t xml:space="preserve">may be </w:t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>required.  At least two m</w:t>
                      </w:r>
                      <w:r w:rsidR="00CF3C18">
                        <w:rPr>
                          <w:rFonts w:ascii="Calibri" w:hAnsi="Calibri" w:cs="Calibri"/>
                        </w:rPr>
                        <w:t xml:space="preserve">eets </w:t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 xml:space="preserve">are </w:t>
                      </w:r>
                      <w:r w:rsidR="00CF3C18">
                        <w:rPr>
                          <w:rFonts w:ascii="Calibri" w:hAnsi="Calibri" w:cs="Calibri"/>
                        </w:rPr>
                        <w:t>intended</w:t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 xml:space="preserve"> for all ages of </w:t>
                      </w:r>
                      <w:r w:rsidR="0053401E">
                        <w:rPr>
                          <w:rFonts w:ascii="Calibri" w:hAnsi="Calibri" w:cs="Calibri"/>
                        </w:rPr>
                        <w:t xml:space="preserve">youth </w:t>
                      </w:r>
                      <w:r w:rsidR="00DB79B1" w:rsidRPr="00DB79B1">
                        <w:rPr>
                          <w:rFonts w:ascii="Calibri" w:hAnsi="Calibri" w:cs="Calibri"/>
                        </w:rPr>
                        <w:t>athletes, with others designated for high school athletes only.</w:t>
                      </w:r>
                      <w:r w:rsidR="006F7575">
                        <w:rPr>
                          <w:rFonts w:ascii="Calibri" w:hAnsi="Calibri" w:cs="Calibri"/>
                        </w:rPr>
                        <w:t xml:space="preserve"> A complete list of Track Meets will be published when complete.</w:t>
                      </w:r>
                    </w:p>
                  </w:txbxContent>
                </v:textbox>
              </v:shape>
            </w:pict>
          </mc:Fallback>
        </mc:AlternateContent>
      </w:r>
      <w:r w:rsidR="006F7575">
        <w:rPr>
          <w:noProof/>
        </w:rPr>
        <mc:AlternateContent>
          <mc:Choice Requires="wps">
            <w:drawing>
              <wp:anchor distT="0" distB="0" distL="114300" distR="114300" simplePos="0" relativeHeight="251727878" behindDoc="0" locked="0" layoutInCell="1" allowOverlap="1" wp14:anchorId="7A6DF888" wp14:editId="26A1F7C3">
                <wp:simplePos x="0" y="0"/>
                <wp:positionH relativeFrom="page">
                  <wp:posOffset>389467</wp:posOffset>
                </wp:positionH>
                <wp:positionV relativeFrom="page">
                  <wp:posOffset>4343399</wp:posOffset>
                </wp:positionV>
                <wp:extent cx="4182110" cy="1591733"/>
                <wp:effectExtent l="0" t="0" r="0" b="0"/>
                <wp:wrapThrough wrapText="bothSides">
                  <wp:wrapPolygon edited="0">
                    <wp:start x="328" y="172"/>
                    <wp:lineTo x="328" y="21204"/>
                    <wp:lineTo x="21187" y="21204"/>
                    <wp:lineTo x="21187" y="172"/>
                    <wp:lineTo x="328" y="172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110" cy="1591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5CB72" w14:textId="2172906F" w:rsidR="00337953" w:rsidRPr="00EA6757" w:rsidRDefault="00385CE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85CE8">
                              <w:rPr>
                                <w:rFonts w:ascii="Impact" w:hAnsi="Impact"/>
                              </w:rPr>
                              <w:t>Registration Fees</w:t>
                            </w:r>
                            <w:r>
                              <w:rPr>
                                <w:rFonts w:ascii="Calibri" w:hAnsi="Calibri"/>
                              </w:rPr>
                              <w:br/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>The Joiner Registration Fee is $130 for the first month of participation</w:t>
                            </w:r>
                            <w:r w:rsidR="00D50828">
                              <w:rPr>
                                <w:rFonts w:ascii="Calibri" w:hAnsi="Calibri"/>
                              </w:rPr>
                              <w:t xml:space="preserve">. </w:t>
                            </w:r>
                            <w:r w:rsidR="00185A1F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>Ad</w:t>
                            </w:r>
                            <w:r w:rsidR="00D50828" w:rsidRPr="00E4422F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>ditional fees of $30 for participating in each additional month</w:t>
                            </w:r>
                            <w:r w:rsidR="00185A1F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 xml:space="preserve"> may </w:t>
                            </w:r>
                            <w:r w:rsidR="00CF3C18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 xml:space="preserve">be </w:t>
                            </w:r>
                            <w:r w:rsidR="006F7575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>combined to increase the</w:t>
                            </w:r>
                            <w:r w:rsidR="00ED5B34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 xml:space="preserve"> initial</w:t>
                            </w:r>
                            <w:r w:rsidR="006F7575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 xml:space="preserve"> Joiner Registration Fee to $160</w:t>
                            </w:r>
                            <w:r w:rsidR="00E4422F" w:rsidRPr="00E4422F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</w:rPr>
                              <w:t>.</w:t>
                            </w:r>
                            <w:r w:rsidR="00E4422F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D50828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E4422F">
                              <w:rPr>
                                <w:rFonts w:ascii="Calibri" w:hAnsi="Calibri"/>
                              </w:rPr>
                              <w:t xml:space="preserve">See the Youth Operations Director for complete and specific information. </w:t>
                            </w:r>
                            <w:r w:rsidR="00CF3C18">
                              <w:rPr>
                                <w:rFonts w:ascii="Calibri" w:hAnsi="Calibri"/>
                              </w:rPr>
                              <w:t xml:space="preserve">The </w:t>
                            </w:r>
                            <w:r w:rsidR="00D50828">
                              <w:rPr>
                                <w:rFonts w:ascii="Calibri" w:hAnsi="Calibri"/>
                              </w:rPr>
                              <w:t xml:space="preserve">Registration </w:t>
                            </w:r>
                            <w:r w:rsidR="00CF3C18">
                              <w:rPr>
                                <w:rFonts w:ascii="Calibri" w:hAnsi="Calibri"/>
                              </w:rPr>
                              <w:t xml:space="preserve">Joiner Fee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include</w:t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>s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 xml:space="preserve">two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STC team t-shirt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>s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 xml:space="preserve">a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gear-bag, 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 xml:space="preserve">and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free participation in the STC 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>Youth Indoor Meet.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DF888" id="Text Box 21" o:spid="_x0000_s1032" type="#_x0000_t202" style="position:absolute;margin-left:30.65pt;margin-top:342pt;width:329.3pt;height:125.35pt;z-index:2517278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" filled="f" stroked="f">
                <v:textbox>
                  <w:txbxContent>
                    <w:p w14:paraId="7B85CB72" w14:textId="2172906F" w:rsidR="00337953" w:rsidRPr="00EA6757" w:rsidRDefault="00385CE8">
                      <w:pPr>
                        <w:rPr>
                          <w:rFonts w:ascii="Calibri" w:hAnsi="Calibri"/>
                        </w:rPr>
                      </w:pPr>
                      <w:r w:rsidRPr="00385CE8">
                        <w:rPr>
                          <w:rFonts w:ascii="Impact" w:hAnsi="Impact"/>
                        </w:rPr>
                        <w:t>Registration Fees</w:t>
                      </w:r>
                      <w:r>
                        <w:rPr>
                          <w:rFonts w:ascii="Calibri" w:hAnsi="Calibri"/>
                        </w:rPr>
                        <w:br/>
                      </w:r>
                      <w:r w:rsidR="00DB79B1">
                        <w:rPr>
                          <w:rFonts w:ascii="Calibri" w:hAnsi="Calibri"/>
                        </w:rPr>
                        <w:t>The Joiner Registration Fee is $130 for the first month of participation</w:t>
                      </w:r>
                      <w:r w:rsidR="00D50828">
                        <w:rPr>
                          <w:rFonts w:ascii="Calibri" w:hAnsi="Calibri"/>
                        </w:rPr>
                        <w:t xml:space="preserve">. </w:t>
                      </w:r>
                      <w:r w:rsidR="00185A1F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>Ad</w:t>
                      </w:r>
                      <w:r w:rsidR="00D50828" w:rsidRPr="00E4422F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>ditional fees of $30 for participating in each additional month</w:t>
                      </w:r>
                      <w:r w:rsidR="00185A1F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 xml:space="preserve"> may </w:t>
                      </w:r>
                      <w:r w:rsidR="00CF3C18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 xml:space="preserve">be </w:t>
                      </w:r>
                      <w:r w:rsidR="006F7575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>combined to increase the</w:t>
                      </w:r>
                      <w:r w:rsidR="00ED5B34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 xml:space="preserve"> initial</w:t>
                      </w:r>
                      <w:r w:rsidR="006F7575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 xml:space="preserve"> Joiner Registration Fee to $160</w:t>
                      </w:r>
                      <w:r w:rsidR="00E4422F" w:rsidRPr="00E4422F">
                        <w:rPr>
                          <w:rFonts w:ascii="Calibri" w:hAnsi="Calibri"/>
                          <w:b/>
                          <w:bCs/>
                          <w:i/>
                          <w:iCs/>
                        </w:rPr>
                        <w:t>.</w:t>
                      </w:r>
                      <w:r w:rsidR="00E4422F">
                        <w:rPr>
                          <w:rFonts w:ascii="Calibri" w:hAnsi="Calibri"/>
                        </w:rPr>
                        <w:t xml:space="preserve"> </w:t>
                      </w:r>
                      <w:r w:rsidR="00D50828">
                        <w:rPr>
                          <w:rFonts w:ascii="Calibri" w:hAnsi="Calibri"/>
                        </w:rPr>
                        <w:t xml:space="preserve"> </w:t>
                      </w:r>
                      <w:r w:rsidR="00E4422F">
                        <w:rPr>
                          <w:rFonts w:ascii="Calibri" w:hAnsi="Calibri"/>
                        </w:rPr>
                        <w:t xml:space="preserve">See the Youth Operations Director for complete and specific information. </w:t>
                      </w:r>
                      <w:r w:rsidR="00CF3C18">
                        <w:rPr>
                          <w:rFonts w:ascii="Calibri" w:hAnsi="Calibri"/>
                        </w:rPr>
                        <w:t xml:space="preserve">The </w:t>
                      </w:r>
                      <w:r w:rsidR="00D50828">
                        <w:rPr>
                          <w:rFonts w:ascii="Calibri" w:hAnsi="Calibri"/>
                        </w:rPr>
                        <w:t xml:space="preserve">Registration </w:t>
                      </w:r>
                      <w:r w:rsidR="00CF3C18">
                        <w:rPr>
                          <w:rFonts w:ascii="Calibri" w:hAnsi="Calibri"/>
                        </w:rPr>
                        <w:t xml:space="preserve">Joiner Fee </w:t>
                      </w:r>
                      <w:r w:rsidR="00337953">
                        <w:rPr>
                          <w:rFonts w:ascii="Calibri" w:hAnsi="Calibri"/>
                        </w:rPr>
                        <w:t>include</w:t>
                      </w:r>
                      <w:r w:rsidR="00DB79B1">
                        <w:rPr>
                          <w:rFonts w:ascii="Calibri" w:hAnsi="Calibri"/>
                        </w:rPr>
                        <w:t>s</w:t>
                      </w:r>
                      <w:r w:rsidR="00337953">
                        <w:rPr>
                          <w:rFonts w:ascii="Calibri" w:hAnsi="Calibri"/>
                        </w:rPr>
                        <w:t xml:space="preserve"> </w:t>
                      </w:r>
                      <w:r w:rsidR="003A1F59">
                        <w:rPr>
                          <w:rFonts w:ascii="Calibri" w:hAnsi="Calibri"/>
                        </w:rPr>
                        <w:t xml:space="preserve">two </w:t>
                      </w:r>
                      <w:r w:rsidR="00337953">
                        <w:rPr>
                          <w:rFonts w:ascii="Calibri" w:hAnsi="Calibri"/>
                        </w:rPr>
                        <w:t>STC team t-shirt</w:t>
                      </w:r>
                      <w:r w:rsidR="003A1F59">
                        <w:rPr>
                          <w:rFonts w:ascii="Calibri" w:hAnsi="Calibri"/>
                        </w:rPr>
                        <w:t>s</w:t>
                      </w:r>
                      <w:r w:rsidR="00337953">
                        <w:rPr>
                          <w:rFonts w:ascii="Calibri" w:hAnsi="Calibri"/>
                        </w:rPr>
                        <w:t xml:space="preserve">, </w:t>
                      </w:r>
                      <w:r w:rsidR="003A1F59">
                        <w:rPr>
                          <w:rFonts w:ascii="Calibri" w:hAnsi="Calibri"/>
                        </w:rPr>
                        <w:t xml:space="preserve">a </w:t>
                      </w:r>
                      <w:r w:rsidR="00337953">
                        <w:rPr>
                          <w:rFonts w:ascii="Calibri" w:hAnsi="Calibri"/>
                        </w:rPr>
                        <w:t xml:space="preserve">gear-bag, </w:t>
                      </w:r>
                      <w:r w:rsidR="003A1F59">
                        <w:rPr>
                          <w:rFonts w:ascii="Calibri" w:hAnsi="Calibri"/>
                        </w:rPr>
                        <w:t xml:space="preserve">and </w:t>
                      </w:r>
                      <w:r w:rsidR="00337953">
                        <w:rPr>
                          <w:rFonts w:ascii="Calibri" w:hAnsi="Calibri"/>
                        </w:rPr>
                        <w:t xml:space="preserve">free participation in the STC </w:t>
                      </w:r>
                      <w:r w:rsidR="003A1F59">
                        <w:rPr>
                          <w:rFonts w:ascii="Calibri" w:hAnsi="Calibri"/>
                        </w:rPr>
                        <w:t>Youth Indoor Meet.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F7575">
        <w:rPr>
          <w:noProof/>
        </w:rPr>
        <mc:AlternateContent>
          <mc:Choice Requires="wps">
            <w:drawing>
              <wp:anchor distT="0" distB="0" distL="114300" distR="114300" simplePos="0" relativeHeight="251725830" behindDoc="0" locked="0" layoutInCell="1" allowOverlap="1" wp14:anchorId="46CB6DD1" wp14:editId="1E681770">
                <wp:simplePos x="0" y="0"/>
                <wp:positionH relativeFrom="page">
                  <wp:posOffset>372110</wp:posOffset>
                </wp:positionH>
                <wp:positionV relativeFrom="page">
                  <wp:posOffset>5935133</wp:posOffset>
                </wp:positionV>
                <wp:extent cx="4156710" cy="541866"/>
                <wp:effectExtent l="0" t="0" r="0" b="0"/>
                <wp:wrapThrough wrapText="bothSides">
                  <wp:wrapPolygon edited="0">
                    <wp:start x="330" y="506"/>
                    <wp:lineTo x="330" y="20258"/>
                    <wp:lineTo x="21184" y="20258"/>
                    <wp:lineTo x="21184" y="506"/>
                    <wp:lineTo x="330" y="506"/>
                  </wp:wrapPolygon>
                </wp:wrapThrough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6710" cy="541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1AA8" w14:textId="1ED89504" w:rsidR="00337953" w:rsidRDefault="00385CE8">
                            <w:r w:rsidRPr="00385CE8">
                              <w:rPr>
                                <w:rFonts w:ascii="Impact" w:hAnsi="Impact"/>
                              </w:rPr>
                              <w:t>Staying Informed</w:t>
                            </w:r>
                            <w:r>
                              <w:rPr>
                                <w:rFonts w:ascii="Calibri" w:hAnsi="Calibri"/>
                              </w:rPr>
                              <w:br/>
                            </w:r>
                            <w:r w:rsidR="006454D0">
                              <w:rPr>
                                <w:rFonts w:ascii="Calibri" w:hAnsi="Calibri"/>
                              </w:rPr>
                              <w:t>Weekly newsletters are issued to parents</w:t>
                            </w:r>
                            <w:r w:rsidR="006F7575">
                              <w:rPr>
                                <w:rFonts w:ascii="Calibri" w:hAnsi="Calibri"/>
                              </w:rPr>
                              <w:t xml:space="preserve"> of registered children.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B6DD1" id="Text Box 36" o:spid="_x0000_s1033" type="#_x0000_t202" style="position:absolute;margin-left:29.3pt;margin-top:467.35pt;width:327.3pt;height:42.65pt;z-index:2517258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" filled="f" stroked="f">
                <v:textbox>
                  <w:txbxContent>
                    <w:p w14:paraId="7AAB1AA8" w14:textId="1ED89504" w:rsidR="00337953" w:rsidRDefault="00385CE8">
                      <w:r w:rsidRPr="00385CE8">
                        <w:rPr>
                          <w:rFonts w:ascii="Impact" w:hAnsi="Impact"/>
                        </w:rPr>
                        <w:t>Staying Informed</w:t>
                      </w:r>
                      <w:r>
                        <w:rPr>
                          <w:rFonts w:ascii="Calibri" w:hAnsi="Calibri"/>
                        </w:rPr>
                        <w:br/>
                      </w:r>
                      <w:r w:rsidR="006454D0">
                        <w:rPr>
                          <w:rFonts w:ascii="Calibri" w:hAnsi="Calibri"/>
                        </w:rPr>
                        <w:t>Weekly newsletters are issued to parents</w:t>
                      </w:r>
                      <w:r w:rsidR="006F7575">
                        <w:rPr>
                          <w:rFonts w:ascii="Calibri" w:hAnsi="Calibri"/>
                        </w:rPr>
                        <w:t xml:space="preserve"> of registered children.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4422F">
        <w:rPr>
          <w:noProof/>
        </w:rPr>
        <mc:AlternateContent>
          <mc:Choice Requires="wps">
            <w:drawing>
              <wp:anchor distT="0" distB="0" distL="114300" distR="114300" simplePos="0" relativeHeight="251723782" behindDoc="0" locked="0" layoutInCell="1" allowOverlap="1" wp14:anchorId="29585D91" wp14:editId="1EC71943">
                <wp:simplePos x="0" y="0"/>
                <wp:positionH relativeFrom="page">
                  <wp:posOffset>5418667</wp:posOffset>
                </wp:positionH>
                <wp:positionV relativeFrom="page">
                  <wp:posOffset>3344332</wp:posOffset>
                </wp:positionV>
                <wp:extent cx="4189730" cy="1075267"/>
                <wp:effectExtent l="0" t="0" r="0" b="0"/>
                <wp:wrapThrough wrapText="bothSides">
                  <wp:wrapPolygon edited="0">
                    <wp:start x="327" y="255"/>
                    <wp:lineTo x="327" y="20924"/>
                    <wp:lineTo x="21214" y="20924"/>
                    <wp:lineTo x="21214" y="255"/>
                    <wp:lineTo x="327" y="255"/>
                  </wp:wrapPolygon>
                </wp:wrapThrough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9730" cy="1075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9243F" w14:textId="16CB4056" w:rsidR="00337953" w:rsidRPr="00253AD0" w:rsidRDefault="00385CE8">
                            <w:pPr>
                              <w:rPr>
                                <w:rFonts w:ascii="Calibri" w:hAnsi="Calibri"/>
                              </w:rPr>
                            </w:pPr>
                            <w:bookmarkStart w:id="0" w:name="OLE_LINK1"/>
                            <w:bookmarkStart w:id="1" w:name="OLE_LINK2"/>
                            <w:r w:rsidRPr="00385CE8">
                              <w:rPr>
                                <w:rFonts w:ascii="Impact" w:hAnsi="Impact"/>
                              </w:rPr>
                              <w:t>Practices</w:t>
                            </w:r>
                            <w:r>
                              <w:rPr>
                                <w:rFonts w:ascii="Calibri" w:hAnsi="Calibri"/>
                              </w:rPr>
                              <w:br/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Track &amp; Field practices are held </w:t>
                            </w:r>
                            <w:r w:rsidR="00427204">
                              <w:rPr>
                                <w:rFonts w:ascii="Calibri" w:hAnsi="Calibri"/>
                              </w:rPr>
                              <w:t xml:space="preserve">on the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Wichita State University</w:t>
                            </w:r>
                            <w:r w:rsidR="00427204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3B43B1">
                              <w:rPr>
                                <w:rFonts w:ascii="Calibri" w:hAnsi="Calibri"/>
                              </w:rPr>
                              <w:t xml:space="preserve">campus </w:t>
                            </w:r>
                            <w:r w:rsidR="00427204">
                              <w:rPr>
                                <w:rFonts w:ascii="Calibri" w:hAnsi="Calibri"/>
                              </w:rPr>
                              <w:t xml:space="preserve">in multiple facilities 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 xml:space="preserve">that </w:t>
                            </w:r>
                            <w:r w:rsidR="00E4422F">
                              <w:rPr>
                                <w:rFonts w:ascii="Calibri" w:hAnsi="Calibri"/>
                              </w:rPr>
                              <w:t>we r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 xml:space="preserve">ent for our use.  Three practices are </w:t>
                            </w:r>
                            <w:r w:rsidR="00E4422F">
                              <w:rPr>
                                <w:rFonts w:ascii="Calibri" w:hAnsi="Calibri"/>
                              </w:rPr>
                              <w:t xml:space="preserve">typically </w:t>
                            </w:r>
                            <w:r w:rsidR="003A1F59">
                              <w:rPr>
                                <w:rFonts w:ascii="Calibri" w:hAnsi="Calibri"/>
                              </w:rPr>
                              <w:t xml:space="preserve">scheduled weekly between October and February, with many optional practices available for detail work.  </w:t>
                            </w:r>
                          </w:p>
                          <w:bookmarkEnd w:id="0"/>
                          <w:bookmarkEnd w:id="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85D91" id="Text Box 35" o:spid="_x0000_s1034" type="#_x0000_t202" style="position:absolute;margin-left:426.65pt;margin-top:263.35pt;width:329.9pt;height:84.65pt;z-index:2517237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" filled="f" stroked="f">
                <v:textbox>
                  <w:txbxContent>
                    <w:p w14:paraId="2469243F" w14:textId="16CB4056" w:rsidR="00337953" w:rsidRPr="00253AD0" w:rsidRDefault="00385CE8">
                      <w:pPr>
                        <w:rPr>
                          <w:rFonts w:ascii="Calibri" w:hAnsi="Calibri"/>
                        </w:rPr>
                      </w:pPr>
                      <w:bookmarkStart w:id="2" w:name="OLE_LINK1"/>
                      <w:bookmarkStart w:id="3" w:name="OLE_LINK2"/>
                      <w:r w:rsidRPr="00385CE8">
                        <w:rPr>
                          <w:rFonts w:ascii="Impact" w:hAnsi="Impact"/>
                        </w:rPr>
                        <w:t>Practices</w:t>
                      </w:r>
                      <w:r>
                        <w:rPr>
                          <w:rFonts w:ascii="Calibri" w:hAnsi="Calibri"/>
                        </w:rPr>
                        <w:br/>
                      </w:r>
                      <w:r w:rsidR="00337953">
                        <w:rPr>
                          <w:rFonts w:ascii="Calibri" w:hAnsi="Calibri"/>
                        </w:rPr>
                        <w:t xml:space="preserve">Track &amp; Field practices are held </w:t>
                      </w:r>
                      <w:r w:rsidR="00427204">
                        <w:rPr>
                          <w:rFonts w:ascii="Calibri" w:hAnsi="Calibri"/>
                        </w:rPr>
                        <w:t xml:space="preserve">on the </w:t>
                      </w:r>
                      <w:r w:rsidR="00337953">
                        <w:rPr>
                          <w:rFonts w:ascii="Calibri" w:hAnsi="Calibri"/>
                        </w:rPr>
                        <w:t>Wichita State University</w:t>
                      </w:r>
                      <w:r w:rsidR="00427204">
                        <w:rPr>
                          <w:rFonts w:ascii="Calibri" w:hAnsi="Calibri"/>
                        </w:rPr>
                        <w:t xml:space="preserve"> </w:t>
                      </w:r>
                      <w:r w:rsidR="003B43B1">
                        <w:rPr>
                          <w:rFonts w:ascii="Calibri" w:hAnsi="Calibri"/>
                        </w:rPr>
                        <w:t xml:space="preserve">campus </w:t>
                      </w:r>
                      <w:r w:rsidR="00427204">
                        <w:rPr>
                          <w:rFonts w:ascii="Calibri" w:hAnsi="Calibri"/>
                        </w:rPr>
                        <w:t xml:space="preserve">in multiple facilities </w:t>
                      </w:r>
                      <w:r w:rsidR="003A1F59">
                        <w:rPr>
                          <w:rFonts w:ascii="Calibri" w:hAnsi="Calibri"/>
                        </w:rPr>
                        <w:t xml:space="preserve">that </w:t>
                      </w:r>
                      <w:r w:rsidR="00E4422F">
                        <w:rPr>
                          <w:rFonts w:ascii="Calibri" w:hAnsi="Calibri"/>
                        </w:rPr>
                        <w:t>we r</w:t>
                      </w:r>
                      <w:r w:rsidR="003A1F59">
                        <w:rPr>
                          <w:rFonts w:ascii="Calibri" w:hAnsi="Calibri"/>
                        </w:rPr>
                        <w:t xml:space="preserve">ent for our use.  Three practices are </w:t>
                      </w:r>
                      <w:r w:rsidR="00E4422F">
                        <w:rPr>
                          <w:rFonts w:ascii="Calibri" w:hAnsi="Calibri"/>
                        </w:rPr>
                        <w:t xml:space="preserve">typically </w:t>
                      </w:r>
                      <w:r w:rsidR="003A1F59">
                        <w:rPr>
                          <w:rFonts w:ascii="Calibri" w:hAnsi="Calibri"/>
                        </w:rPr>
                        <w:t xml:space="preserve">scheduled weekly between October and February, with many optional practices available for detail work.  </w:t>
                      </w:r>
                    </w:p>
                    <w:bookmarkEnd w:id="2"/>
                    <w:bookmarkEnd w:id="3"/>
                  </w:txbxContent>
                </v:textbox>
                <w10:wrap type="through" anchorx="page" anchory="page"/>
              </v:shape>
            </w:pict>
          </mc:Fallback>
        </mc:AlternateContent>
      </w:r>
      <w:r w:rsidR="00D5082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330E54" wp14:editId="594D7AF3">
                <wp:simplePos x="0" y="0"/>
                <wp:positionH relativeFrom="page">
                  <wp:posOffset>372532</wp:posOffset>
                </wp:positionH>
                <wp:positionV relativeFrom="page">
                  <wp:posOffset>3530600</wp:posOffset>
                </wp:positionV>
                <wp:extent cx="4199467" cy="816610"/>
                <wp:effectExtent l="0" t="0" r="0" b="8890"/>
                <wp:wrapTight wrapText="bothSides">
                  <wp:wrapPolygon edited="0">
                    <wp:start x="327" y="0"/>
                    <wp:lineTo x="327" y="21499"/>
                    <wp:lineTo x="21231" y="21499"/>
                    <wp:lineTo x="21231" y="0"/>
                    <wp:lineTo x="327" y="0"/>
                  </wp:wrapPolygon>
                </wp:wrapTight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9467" cy="81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0C09925" w14:textId="4E31686E" w:rsidR="00337953" w:rsidRPr="0029254A" w:rsidRDefault="00E4422F" w:rsidP="002925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color w:val="1A1A1A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 xml:space="preserve">The </w:t>
                            </w:r>
                            <w:r w:rsidR="001A6D14">
                              <w:rPr>
                                <w:rFonts w:ascii="Impact" w:hAnsi="Impact"/>
                              </w:rPr>
                              <w:t xml:space="preserve">Indoor </w:t>
                            </w:r>
                            <w:r w:rsidR="00385CE8" w:rsidRPr="00385CE8">
                              <w:rPr>
                                <w:rFonts w:ascii="Impact" w:hAnsi="Impact"/>
                              </w:rPr>
                              <w:t>Training Program</w:t>
                            </w:r>
                            <w:r w:rsidR="00385CE8">
                              <w:rPr>
                                <w:rFonts w:ascii="Calibri" w:hAnsi="Calibri"/>
                              </w:rPr>
                              <w:br/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 xml:space="preserve">The Indoor Program </w:t>
                            </w:r>
                            <w:r w:rsidR="006F7575">
                              <w:rPr>
                                <w:rFonts w:ascii="Calibri" w:hAnsi="Calibri"/>
                              </w:rPr>
                              <w:t xml:space="preserve">training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begin</w:t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>s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 on October </w:t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>3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, </w:t>
                            </w:r>
                            <w:r w:rsidR="00884C08">
                              <w:rPr>
                                <w:rFonts w:ascii="Calibri" w:hAnsi="Calibri"/>
                              </w:rPr>
                              <w:t>2022,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6F7575">
                              <w:rPr>
                                <w:rFonts w:ascii="Calibri" w:hAnsi="Calibri"/>
                              </w:rPr>
                              <w:t xml:space="preserve">lasting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through February 2</w:t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>4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, 2</w:t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>023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 xml:space="preserve">.  Coaching </w:t>
                            </w:r>
                            <w:r w:rsidR="005F0681">
                              <w:rPr>
                                <w:rFonts w:ascii="Calibri" w:hAnsi="Calibri"/>
                              </w:rPr>
                              <w:t xml:space="preserve">for Youth athletes </w:t>
                            </w:r>
                            <w:r w:rsidR="00DB79B1" w:rsidRPr="00CF3C18">
                              <w:rPr>
                                <w:rFonts w:ascii="Calibri" w:hAnsi="Calibri"/>
                                <w:b/>
                                <w:bCs/>
                              </w:rPr>
                              <w:t>ages 8 through 18</w:t>
                            </w:r>
                            <w:r w:rsidR="00DB79B1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337953">
                              <w:rPr>
                                <w:rFonts w:ascii="Calibri" w:hAnsi="Calibri"/>
                              </w:rPr>
                              <w:t>in every indoor event is provided</w:t>
                            </w:r>
                            <w:r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14:paraId="67338158" w14:textId="2F300BDF" w:rsidR="00337953" w:rsidRPr="00C52785" w:rsidRDefault="00337953" w:rsidP="00C527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Arial"/>
                                <w:color w:val="1A1A1A"/>
                              </w:rPr>
                            </w:pPr>
                          </w:p>
                          <w:p w14:paraId="782E9F1B" w14:textId="46B5EAA3" w:rsidR="00337953" w:rsidRPr="00F73912" w:rsidRDefault="00337953" w:rsidP="0020075A">
                            <w:pPr>
                              <w:pStyle w:val="BodyText"/>
                              <w:rPr>
                                <w:rFonts w:ascii="Calibri" w:hAnsi="Calibri"/>
                                <w:sz w:val="24"/>
                              </w:rPr>
                            </w:pPr>
                          </w:p>
                          <w:p w14:paraId="2B27DED1" w14:textId="77777777" w:rsidR="00337953" w:rsidRPr="00AC2BB6" w:rsidRDefault="00337953" w:rsidP="0020075A">
                            <w:pPr>
                              <w:pStyle w:val="BodyText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30E54" id="Text Box 61" o:spid="_x0000_s1035" type="#_x0000_t202" style="position:absolute;margin-left:29.35pt;margin-top:278pt;width:330.65pt;height:64.3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" filled="f" stroked="f">
                <v:textbox inset=",0,,0">
                  <w:txbxContent>
                    <w:p w14:paraId="50C09925" w14:textId="4E31686E" w:rsidR="00337953" w:rsidRPr="0029254A" w:rsidRDefault="00E4422F" w:rsidP="0029254A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color w:val="1A1A1A"/>
                        </w:rPr>
                      </w:pPr>
                      <w:r>
                        <w:rPr>
                          <w:rFonts w:ascii="Impact" w:hAnsi="Impact"/>
                        </w:rPr>
                        <w:t xml:space="preserve">The </w:t>
                      </w:r>
                      <w:r w:rsidR="001A6D14">
                        <w:rPr>
                          <w:rFonts w:ascii="Impact" w:hAnsi="Impact"/>
                        </w:rPr>
                        <w:t xml:space="preserve">Indoor </w:t>
                      </w:r>
                      <w:r w:rsidR="00385CE8" w:rsidRPr="00385CE8">
                        <w:rPr>
                          <w:rFonts w:ascii="Impact" w:hAnsi="Impact"/>
                        </w:rPr>
                        <w:t>Training Program</w:t>
                      </w:r>
                      <w:r w:rsidR="00385CE8">
                        <w:rPr>
                          <w:rFonts w:ascii="Calibri" w:hAnsi="Calibri"/>
                        </w:rPr>
                        <w:br/>
                      </w:r>
                      <w:r w:rsidR="00DB79B1">
                        <w:rPr>
                          <w:rFonts w:ascii="Calibri" w:hAnsi="Calibri"/>
                        </w:rPr>
                        <w:t xml:space="preserve">The Indoor Program </w:t>
                      </w:r>
                      <w:r w:rsidR="006F7575">
                        <w:rPr>
                          <w:rFonts w:ascii="Calibri" w:hAnsi="Calibri"/>
                        </w:rPr>
                        <w:t xml:space="preserve">training </w:t>
                      </w:r>
                      <w:r w:rsidR="00337953">
                        <w:rPr>
                          <w:rFonts w:ascii="Calibri" w:hAnsi="Calibri"/>
                        </w:rPr>
                        <w:t>begin</w:t>
                      </w:r>
                      <w:r w:rsidR="00DB79B1">
                        <w:rPr>
                          <w:rFonts w:ascii="Calibri" w:hAnsi="Calibri"/>
                        </w:rPr>
                        <w:t>s</w:t>
                      </w:r>
                      <w:r w:rsidR="00337953">
                        <w:rPr>
                          <w:rFonts w:ascii="Calibri" w:hAnsi="Calibri"/>
                        </w:rPr>
                        <w:t xml:space="preserve"> on October </w:t>
                      </w:r>
                      <w:r w:rsidR="00DB79B1">
                        <w:rPr>
                          <w:rFonts w:ascii="Calibri" w:hAnsi="Calibri"/>
                        </w:rPr>
                        <w:t>3</w:t>
                      </w:r>
                      <w:r w:rsidR="00337953">
                        <w:rPr>
                          <w:rFonts w:ascii="Calibri" w:hAnsi="Calibri"/>
                        </w:rPr>
                        <w:t xml:space="preserve">, </w:t>
                      </w:r>
                      <w:r w:rsidR="00884C08">
                        <w:rPr>
                          <w:rFonts w:ascii="Calibri" w:hAnsi="Calibri"/>
                        </w:rPr>
                        <w:t>2022,</w:t>
                      </w:r>
                      <w:r w:rsidR="00337953">
                        <w:rPr>
                          <w:rFonts w:ascii="Calibri" w:hAnsi="Calibri"/>
                        </w:rPr>
                        <w:t xml:space="preserve"> </w:t>
                      </w:r>
                      <w:r w:rsidR="006F7575">
                        <w:rPr>
                          <w:rFonts w:ascii="Calibri" w:hAnsi="Calibri"/>
                        </w:rPr>
                        <w:t xml:space="preserve">lasting </w:t>
                      </w:r>
                      <w:r w:rsidR="00337953">
                        <w:rPr>
                          <w:rFonts w:ascii="Calibri" w:hAnsi="Calibri"/>
                        </w:rPr>
                        <w:t>through February 2</w:t>
                      </w:r>
                      <w:r w:rsidR="00DB79B1">
                        <w:rPr>
                          <w:rFonts w:ascii="Calibri" w:hAnsi="Calibri"/>
                        </w:rPr>
                        <w:t>4</w:t>
                      </w:r>
                      <w:r w:rsidR="00337953">
                        <w:rPr>
                          <w:rFonts w:ascii="Calibri" w:hAnsi="Calibri"/>
                        </w:rPr>
                        <w:t>, 2</w:t>
                      </w:r>
                      <w:r w:rsidR="00DB79B1">
                        <w:rPr>
                          <w:rFonts w:ascii="Calibri" w:hAnsi="Calibri"/>
                        </w:rPr>
                        <w:t>023</w:t>
                      </w:r>
                      <w:r w:rsidR="00337953">
                        <w:rPr>
                          <w:rFonts w:ascii="Calibri" w:hAnsi="Calibri"/>
                        </w:rPr>
                        <w:t xml:space="preserve">.  Coaching </w:t>
                      </w:r>
                      <w:r w:rsidR="005F0681">
                        <w:rPr>
                          <w:rFonts w:ascii="Calibri" w:hAnsi="Calibri"/>
                        </w:rPr>
                        <w:t xml:space="preserve">for Youth athletes </w:t>
                      </w:r>
                      <w:r w:rsidR="00DB79B1" w:rsidRPr="00CF3C18">
                        <w:rPr>
                          <w:rFonts w:ascii="Calibri" w:hAnsi="Calibri"/>
                          <w:b/>
                          <w:bCs/>
                        </w:rPr>
                        <w:t>ages 8 through 18</w:t>
                      </w:r>
                      <w:r w:rsidR="00DB79B1">
                        <w:rPr>
                          <w:rFonts w:ascii="Calibri" w:hAnsi="Calibri"/>
                        </w:rPr>
                        <w:t xml:space="preserve"> </w:t>
                      </w:r>
                      <w:r w:rsidR="00337953">
                        <w:rPr>
                          <w:rFonts w:ascii="Calibri" w:hAnsi="Calibri"/>
                        </w:rPr>
                        <w:t>in every indoor event is provided</w:t>
                      </w:r>
                      <w:r>
                        <w:rPr>
                          <w:rFonts w:ascii="Calibri" w:hAnsi="Calibri"/>
                        </w:rPr>
                        <w:t>.</w:t>
                      </w:r>
                    </w:p>
                    <w:p w14:paraId="67338158" w14:textId="2F300BDF" w:rsidR="00337953" w:rsidRPr="00C52785" w:rsidRDefault="00337953" w:rsidP="00C5278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Arial"/>
                          <w:color w:val="1A1A1A"/>
                        </w:rPr>
                      </w:pPr>
                    </w:p>
                    <w:p w14:paraId="782E9F1B" w14:textId="46B5EAA3" w:rsidR="00337953" w:rsidRPr="00F73912" w:rsidRDefault="00337953" w:rsidP="0020075A">
                      <w:pPr>
                        <w:pStyle w:val="BodyText"/>
                        <w:rPr>
                          <w:rFonts w:ascii="Calibri" w:hAnsi="Calibri"/>
                          <w:sz w:val="24"/>
                        </w:rPr>
                      </w:pPr>
                    </w:p>
                    <w:p w14:paraId="2B27DED1" w14:textId="77777777" w:rsidR="00337953" w:rsidRPr="00AC2BB6" w:rsidRDefault="00337953" w:rsidP="0020075A">
                      <w:pPr>
                        <w:pStyle w:val="BodyText"/>
                        <w:jc w:val="both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50828">
        <w:rPr>
          <w:noProof/>
        </w:rPr>
        <mc:AlternateContent>
          <mc:Choice Requires="wps">
            <w:drawing>
              <wp:anchor distT="0" distB="0" distL="114300" distR="114300" simplePos="0" relativeHeight="251701254" behindDoc="0" locked="0" layoutInCell="1" allowOverlap="1" wp14:anchorId="0DC6E5EC" wp14:editId="4D0B4472">
                <wp:simplePos x="0" y="0"/>
                <wp:positionH relativeFrom="page">
                  <wp:posOffset>5418667</wp:posOffset>
                </wp:positionH>
                <wp:positionV relativeFrom="page">
                  <wp:posOffset>1583267</wp:posOffset>
                </wp:positionV>
                <wp:extent cx="4174066" cy="1761344"/>
                <wp:effectExtent l="0" t="0" r="0" b="0"/>
                <wp:wrapThrough wrapText="bothSides">
                  <wp:wrapPolygon edited="0">
                    <wp:start x="329" y="156"/>
                    <wp:lineTo x="329" y="21187"/>
                    <wp:lineTo x="21229" y="21187"/>
                    <wp:lineTo x="21229" y="156"/>
                    <wp:lineTo x="329" y="156"/>
                  </wp:wrapPolygon>
                </wp:wrapThrough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4066" cy="17613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035FC4F" w14:textId="0701B094" w:rsidR="00337953" w:rsidRDefault="00385CE8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  <w:r w:rsidRPr="00385CE8">
                              <w:rPr>
                                <w:rFonts w:ascii="Impact" w:hAnsi="Impact" w:cs="Calibri"/>
                              </w:rPr>
                              <w:t>Coaches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br/>
                            </w:r>
                            <w:r w:rsidR="00427204" w:rsidRPr="00457018">
                              <w:rPr>
                                <w:rFonts w:ascii="Calibri" w:hAnsi="Calibri" w:cs="Calibri"/>
                              </w:rPr>
                              <w:t xml:space="preserve">All STC Youth Coaches 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>AND Leaders are USATF members, h</w:t>
                            </w:r>
                            <w:r w:rsidR="00427204" w:rsidRPr="00457018">
                              <w:rPr>
                                <w:rFonts w:ascii="Calibri" w:hAnsi="Calibri" w:cs="Calibri"/>
                              </w:rPr>
                              <w:t xml:space="preserve">ave passed </w:t>
                            </w:r>
                            <w:r w:rsidR="00DB79B1">
                              <w:rPr>
                                <w:rFonts w:ascii="Calibri" w:hAnsi="Calibri" w:cs="Calibri"/>
                              </w:rPr>
                              <w:t xml:space="preserve">the </w:t>
                            </w:r>
                            <w:r w:rsidR="00427204" w:rsidRPr="00457018">
                              <w:rPr>
                                <w:rFonts w:ascii="Calibri" w:hAnsi="Calibri" w:cs="Calibri"/>
                              </w:rPr>
                              <w:t>USA Track &amp; Field</w:t>
                            </w:r>
                            <w:r w:rsidR="00DB79B1">
                              <w:rPr>
                                <w:rFonts w:ascii="Calibri" w:hAnsi="Calibri" w:cs="Calibri"/>
                              </w:rPr>
                              <w:t>/NCSI</w:t>
                            </w:r>
                            <w:r w:rsidR="00427204" w:rsidRPr="00457018">
                              <w:rPr>
                                <w:rFonts w:ascii="Calibri" w:hAnsi="Calibri" w:cs="Calibri"/>
                              </w:rPr>
                              <w:t xml:space="preserve"> background check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 xml:space="preserve">, and completed </w:t>
                            </w:r>
                            <w:r w:rsidR="00CF3C18">
                              <w:rPr>
                                <w:rFonts w:ascii="Calibri" w:hAnsi="Calibri" w:cs="Calibri"/>
                              </w:rPr>
                              <w:t xml:space="preserve">the 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 xml:space="preserve">USOC SafeSport training. </w:t>
                            </w:r>
                            <w:r w:rsidR="00DB79B1">
                              <w:rPr>
                                <w:rFonts w:ascii="Calibri" w:hAnsi="Calibri" w:cs="Calibri"/>
                              </w:rPr>
                              <w:t>A</w:t>
                            </w:r>
                            <w:r w:rsidR="00337953">
                              <w:rPr>
                                <w:rFonts w:ascii="Calibri" w:hAnsi="Calibri" w:cs="Calibri"/>
                              </w:rPr>
                              <w:t xml:space="preserve">ll Coaches have 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 xml:space="preserve">competition experience, with some having </w:t>
                            </w:r>
                            <w:r w:rsidR="00337953">
                              <w:rPr>
                                <w:rFonts w:ascii="Calibri" w:hAnsi="Calibri" w:cs="Calibri"/>
                              </w:rPr>
                              <w:t>NCAA</w:t>
                            </w:r>
                            <w:r w:rsidR="00DB79B1">
                              <w:rPr>
                                <w:rFonts w:ascii="Calibri" w:hAnsi="Calibri" w:cs="Calibri"/>
                              </w:rPr>
                              <w:t xml:space="preserve">, </w:t>
                            </w:r>
                            <w:r w:rsidR="00884C08">
                              <w:rPr>
                                <w:rFonts w:ascii="Calibri" w:hAnsi="Calibri" w:cs="Calibri"/>
                              </w:rPr>
                              <w:t>NAIA,</w:t>
                            </w:r>
                            <w:r w:rsidR="00DB79B1">
                              <w:rPr>
                                <w:rFonts w:ascii="Calibri" w:hAnsi="Calibri" w:cs="Calibri"/>
                              </w:rPr>
                              <w:t xml:space="preserve"> and post-collegiate 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>experience</w:t>
                            </w:r>
                            <w:r w:rsidR="00337953">
                              <w:rPr>
                                <w:rFonts w:ascii="Calibri" w:hAnsi="Calibri" w:cs="Calibri"/>
                              </w:rPr>
                              <w:t xml:space="preserve">.  </w:t>
                            </w:r>
                            <w:r w:rsidR="00337953">
                              <w:rPr>
                                <w:rFonts w:ascii="Calibri" w:hAnsi="Calibri" w:cs="Arial"/>
                              </w:rPr>
                              <w:t xml:space="preserve">Coaches “deliver” </w:t>
                            </w:r>
                            <w:r w:rsidR="00427204">
                              <w:rPr>
                                <w:rFonts w:ascii="Calibri" w:hAnsi="Calibri" w:cs="Arial"/>
                              </w:rPr>
                              <w:t xml:space="preserve">proven </w:t>
                            </w:r>
                            <w:r w:rsidR="00DB79B1">
                              <w:rPr>
                                <w:rFonts w:ascii="Calibri" w:hAnsi="Calibri" w:cs="Arial"/>
                              </w:rPr>
                              <w:t xml:space="preserve">practice and workout </w:t>
                            </w:r>
                            <w:r w:rsidR="00337953">
                              <w:rPr>
                                <w:rFonts w:ascii="Calibri" w:hAnsi="Calibri" w:cs="Arial"/>
                              </w:rPr>
                              <w:t xml:space="preserve">strategies developed </w:t>
                            </w:r>
                            <w:r w:rsidR="00DB79B1">
                              <w:rPr>
                                <w:rFonts w:ascii="Calibri" w:hAnsi="Calibri" w:cs="Arial"/>
                              </w:rPr>
                              <w:t>through v</w:t>
                            </w:r>
                            <w:r w:rsidR="003B43B1">
                              <w:rPr>
                                <w:rFonts w:ascii="Calibri" w:hAnsi="Calibri" w:cs="Arial"/>
                              </w:rPr>
                              <w:t xml:space="preserve">arious </w:t>
                            </w:r>
                            <w:r w:rsidR="00427204">
                              <w:rPr>
                                <w:rFonts w:ascii="Calibri" w:hAnsi="Calibri" w:cs="Arial"/>
                              </w:rPr>
                              <w:t>experiences</w:t>
                            </w:r>
                            <w:r w:rsidR="003B43B1">
                              <w:rPr>
                                <w:rFonts w:ascii="Calibri" w:hAnsi="Calibri" w:cs="Arial"/>
                              </w:rPr>
                              <w:t xml:space="preserve">, research, and </w:t>
                            </w:r>
                            <w:r w:rsidR="00DB79B1">
                              <w:rPr>
                                <w:rFonts w:ascii="Calibri" w:hAnsi="Calibri" w:cs="Arial"/>
                              </w:rPr>
                              <w:t xml:space="preserve">collaboration with </w:t>
                            </w:r>
                            <w:r w:rsidR="00427204">
                              <w:rPr>
                                <w:rFonts w:ascii="Calibri" w:hAnsi="Calibri" w:cs="Arial"/>
                              </w:rPr>
                              <w:t xml:space="preserve">universities and </w:t>
                            </w:r>
                            <w:r w:rsidR="00D15C56">
                              <w:rPr>
                                <w:rFonts w:ascii="Calibri" w:hAnsi="Calibri" w:cs="Arial"/>
                              </w:rPr>
                              <w:t xml:space="preserve">professional </w:t>
                            </w:r>
                            <w:r w:rsidR="00427204">
                              <w:rPr>
                                <w:rFonts w:ascii="Calibri" w:hAnsi="Calibri" w:cs="Arial"/>
                              </w:rPr>
                              <w:t>organizations</w:t>
                            </w:r>
                            <w:r w:rsidR="006454D0">
                              <w:rPr>
                                <w:rFonts w:ascii="Calibri" w:hAnsi="Calibri" w:cs="Arial"/>
                              </w:rPr>
                              <w:t xml:space="preserve">.  </w:t>
                            </w:r>
                          </w:p>
                          <w:p w14:paraId="40AB0356" w14:textId="77777777" w:rsidR="00337953" w:rsidRDefault="00337953" w:rsidP="00171B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403EF891" w14:textId="15591699" w:rsidR="00337953" w:rsidRPr="00457018" w:rsidRDefault="00337953" w:rsidP="00CF09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6E5EC" id="Text Box 50" o:spid="_x0000_s1036" type="#_x0000_t202" style="position:absolute;margin-left:426.65pt;margin-top:124.65pt;width:328.65pt;height:138.7pt;z-index:2517012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" filled="f" stroked="f">
                <v:textbox>
                  <w:txbxContent>
                    <w:p w14:paraId="1035FC4F" w14:textId="0701B094" w:rsidR="00337953" w:rsidRDefault="00385CE8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  <w:r w:rsidRPr="00385CE8">
                        <w:rPr>
                          <w:rFonts w:ascii="Impact" w:hAnsi="Impact" w:cs="Calibri"/>
                        </w:rPr>
                        <w:t>Coaches</w:t>
                      </w:r>
                      <w:r>
                        <w:rPr>
                          <w:rFonts w:ascii="Calibri" w:hAnsi="Calibri" w:cs="Calibri"/>
                        </w:rPr>
                        <w:br/>
                      </w:r>
                      <w:r w:rsidR="00427204" w:rsidRPr="00457018">
                        <w:rPr>
                          <w:rFonts w:ascii="Calibri" w:hAnsi="Calibri" w:cs="Calibri"/>
                        </w:rPr>
                        <w:t xml:space="preserve">All STC Youth Coaches </w:t>
                      </w:r>
                      <w:r w:rsidR="00427204">
                        <w:rPr>
                          <w:rFonts w:ascii="Calibri" w:hAnsi="Calibri" w:cs="Calibri"/>
                        </w:rPr>
                        <w:t>AND Leaders are USATF members, h</w:t>
                      </w:r>
                      <w:r w:rsidR="00427204" w:rsidRPr="00457018">
                        <w:rPr>
                          <w:rFonts w:ascii="Calibri" w:hAnsi="Calibri" w:cs="Calibri"/>
                        </w:rPr>
                        <w:t xml:space="preserve">ave passed </w:t>
                      </w:r>
                      <w:r w:rsidR="00DB79B1">
                        <w:rPr>
                          <w:rFonts w:ascii="Calibri" w:hAnsi="Calibri" w:cs="Calibri"/>
                        </w:rPr>
                        <w:t xml:space="preserve">the </w:t>
                      </w:r>
                      <w:r w:rsidR="00427204" w:rsidRPr="00457018">
                        <w:rPr>
                          <w:rFonts w:ascii="Calibri" w:hAnsi="Calibri" w:cs="Calibri"/>
                        </w:rPr>
                        <w:t>USA Track &amp; Field</w:t>
                      </w:r>
                      <w:r w:rsidR="00DB79B1">
                        <w:rPr>
                          <w:rFonts w:ascii="Calibri" w:hAnsi="Calibri" w:cs="Calibri"/>
                        </w:rPr>
                        <w:t>/NCSI</w:t>
                      </w:r>
                      <w:r w:rsidR="00427204" w:rsidRPr="00457018">
                        <w:rPr>
                          <w:rFonts w:ascii="Calibri" w:hAnsi="Calibri" w:cs="Calibri"/>
                        </w:rPr>
                        <w:t xml:space="preserve"> background check</w:t>
                      </w:r>
                      <w:r w:rsidR="00427204">
                        <w:rPr>
                          <w:rFonts w:ascii="Calibri" w:hAnsi="Calibri" w:cs="Calibri"/>
                        </w:rPr>
                        <w:t xml:space="preserve">, and completed </w:t>
                      </w:r>
                      <w:r w:rsidR="00CF3C18">
                        <w:rPr>
                          <w:rFonts w:ascii="Calibri" w:hAnsi="Calibri" w:cs="Calibri"/>
                        </w:rPr>
                        <w:t xml:space="preserve">the </w:t>
                      </w:r>
                      <w:r w:rsidR="00427204">
                        <w:rPr>
                          <w:rFonts w:ascii="Calibri" w:hAnsi="Calibri" w:cs="Calibri"/>
                        </w:rPr>
                        <w:t xml:space="preserve">USOC SafeSport training. </w:t>
                      </w:r>
                      <w:r w:rsidR="00DB79B1">
                        <w:rPr>
                          <w:rFonts w:ascii="Calibri" w:hAnsi="Calibri" w:cs="Calibri"/>
                        </w:rPr>
                        <w:t>A</w:t>
                      </w:r>
                      <w:r w:rsidR="00337953">
                        <w:rPr>
                          <w:rFonts w:ascii="Calibri" w:hAnsi="Calibri" w:cs="Calibri"/>
                        </w:rPr>
                        <w:t xml:space="preserve">ll Coaches have </w:t>
                      </w:r>
                      <w:r w:rsidR="00427204">
                        <w:rPr>
                          <w:rFonts w:ascii="Calibri" w:hAnsi="Calibri" w:cs="Calibri"/>
                        </w:rPr>
                        <w:t xml:space="preserve">competition experience, with some having </w:t>
                      </w:r>
                      <w:r w:rsidR="00337953">
                        <w:rPr>
                          <w:rFonts w:ascii="Calibri" w:hAnsi="Calibri" w:cs="Calibri"/>
                        </w:rPr>
                        <w:t>NCAA</w:t>
                      </w:r>
                      <w:r w:rsidR="00DB79B1">
                        <w:rPr>
                          <w:rFonts w:ascii="Calibri" w:hAnsi="Calibri" w:cs="Calibri"/>
                        </w:rPr>
                        <w:t xml:space="preserve">, </w:t>
                      </w:r>
                      <w:r w:rsidR="00884C08">
                        <w:rPr>
                          <w:rFonts w:ascii="Calibri" w:hAnsi="Calibri" w:cs="Calibri"/>
                        </w:rPr>
                        <w:t>NAIA,</w:t>
                      </w:r>
                      <w:r w:rsidR="00DB79B1">
                        <w:rPr>
                          <w:rFonts w:ascii="Calibri" w:hAnsi="Calibri" w:cs="Calibri"/>
                        </w:rPr>
                        <w:t xml:space="preserve"> and post-collegiate </w:t>
                      </w:r>
                      <w:r w:rsidR="00427204">
                        <w:rPr>
                          <w:rFonts w:ascii="Calibri" w:hAnsi="Calibri" w:cs="Calibri"/>
                        </w:rPr>
                        <w:t>experience</w:t>
                      </w:r>
                      <w:r w:rsidR="00337953">
                        <w:rPr>
                          <w:rFonts w:ascii="Calibri" w:hAnsi="Calibri" w:cs="Calibri"/>
                        </w:rPr>
                        <w:t xml:space="preserve">.  </w:t>
                      </w:r>
                      <w:r w:rsidR="00337953">
                        <w:rPr>
                          <w:rFonts w:ascii="Calibri" w:hAnsi="Calibri" w:cs="Arial"/>
                        </w:rPr>
                        <w:t xml:space="preserve">Coaches “deliver” </w:t>
                      </w:r>
                      <w:r w:rsidR="00427204">
                        <w:rPr>
                          <w:rFonts w:ascii="Calibri" w:hAnsi="Calibri" w:cs="Arial"/>
                        </w:rPr>
                        <w:t xml:space="preserve">proven </w:t>
                      </w:r>
                      <w:r w:rsidR="00DB79B1">
                        <w:rPr>
                          <w:rFonts w:ascii="Calibri" w:hAnsi="Calibri" w:cs="Arial"/>
                        </w:rPr>
                        <w:t xml:space="preserve">practice and workout </w:t>
                      </w:r>
                      <w:r w:rsidR="00337953">
                        <w:rPr>
                          <w:rFonts w:ascii="Calibri" w:hAnsi="Calibri" w:cs="Arial"/>
                        </w:rPr>
                        <w:t xml:space="preserve">strategies developed </w:t>
                      </w:r>
                      <w:r w:rsidR="00DB79B1">
                        <w:rPr>
                          <w:rFonts w:ascii="Calibri" w:hAnsi="Calibri" w:cs="Arial"/>
                        </w:rPr>
                        <w:t>through v</w:t>
                      </w:r>
                      <w:r w:rsidR="003B43B1">
                        <w:rPr>
                          <w:rFonts w:ascii="Calibri" w:hAnsi="Calibri" w:cs="Arial"/>
                        </w:rPr>
                        <w:t xml:space="preserve">arious </w:t>
                      </w:r>
                      <w:r w:rsidR="00427204">
                        <w:rPr>
                          <w:rFonts w:ascii="Calibri" w:hAnsi="Calibri" w:cs="Arial"/>
                        </w:rPr>
                        <w:t>experiences</w:t>
                      </w:r>
                      <w:r w:rsidR="003B43B1">
                        <w:rPr>
                          <w:rFonts w:ascii="Calibri" w:hAnsi="Calibri" w:cs="Arial"/>
                        </w:rPr>
                        <w:t xml:space="preserve">, research, and </w:t>
                      </w:r>
                      <w:r w:rsidR="00DB79B1">
                        <w:rPr>
                          <w:rFonts w:ascii="Calibri" w:hAnsi="Calibri" w:cs="Arial"/>
                        </w:rPr>
                        <w:t xml:space="preserve">collaboration with </w:t>
                      </w:r>
                      <w:r w:rsidR="00427204">
                        <w:rPr>
                          <w:rFonts w:ascii="Calibri" w:hAnsi="Calibri" w:cs="Arial"/>
                        </w:rPr>
                        <w:t xml:space="preserve">universities and </w:t>
                      </w:r>
                      <w:r w:rsidR="00D15C56">
                        <w:rPr>
                          <w:rFonts w:ascii="Calibri" w:hAnsi="Calibri" w:cs="Arial"/>
                        </w:rPr>
                        <w:t xml:space="preserve">professional </w:t>
                      </w:r>
                      <w:r w:rsidR="00427204">
                        <w:rPr>
                          <w:rFonts w:ascii="Calibri" w:hAnsi="Calibri" w:cs="Arial"/>
                        </w:rPr>
                        <w:t>organizations</w:t>
                      </w:r>
                      <w:r w:rsidR="006454D0">
                        <w:rPr>
                          <w:rFonts w:ascii="Calibri" w:hAnsi="Calibri" w:cs="Arial"/>
                        </w:rPr>
                        <w:t xml:space="preserve">.  </w:t>
                      </w:r>
                    </w:p>
                    <w:p w14:paraId="40AB0356" w14:textId="77777777" w:rsidR="00337953" w:rsidRDefault="00337953" w:rsidP="00171B1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</w:rPr>
                      </w:pPr>
                    </w:p>
                    <w:p w14:paraId="403EF891" w14:textId="15591699" w:rsidR="00337953" w:rsidRPr="00457018" w:rsidRDefault="00337953" w:rsidP="00CF09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noProof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5082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0AAD00A" wp14:editId="00ABCE9A">
                <wp:simplePos x="0" y="0"/>
                <wp:positionH relativeFrom="page">
                  <wp:posOffset>372533</wp:posOffset>
                </wp:positionH>
                <wp:positionV relativeFrom="page">
                  <wp:posOffset>1608667</wp:posOffset>
                </wp:positionV>
                <wp:extent cx="4199467" cy="1921933"/>
                <wp:effectExtent l="0" t="0" r="0" b="8890"/>
                <wp:wrapTight wrapText="bothSides">
                  <wp:wrapPolygon edited="0">
                    <wp:start x="327" y="0"/>
                    <wp:lineTo x="327" y="21557"/>
                    <wp:lineTo x="21231" y="21557"/>
                    <wp:lineTo x="21231" y="0"/>
                    <wp:lineTo x="327" y="0"/>
                  </wp:wrapPolygon>
                </wp:wrapTight>
                <wp:docPr id="1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9467" cy="19219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7F665BF" w14:textId="588029B6" w:rsidR="00337953" w:rsidRPr="00385CE8" w:rsidRDefault="00385CE8" w:rsidP="00D34BC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Impact" w:hAnsi="Impact" w:cs="Times"/>
                              </w:rPr>
                            </w:pPr>
                            <w:r w:rsidRPr="00385CE8">
                              <w:rPr>
                                <w:rFonts w:ascii="Impact" w:hAnsi="Impact" w:cs="Arial"/>
                              </w:rPr>
                              <w:t>Program Manage</w:t>
                            </w:r>
                            <w:r w:rsidR="00031D72">
                              <w:rPr>
                                <w:rFonts w:ascii="Impact" w:hAnsi="Impact" w:cs="Arial"/>
                              </w:rPr>
                              <w:t>ment</w:t>
                            </w:r>
                            <w:r w:rsidRPr="00385CE8">
                              <w:rPr>
                                <w:rFonts w:ascii="Impact" w:hAnsi="Impact" w:cs="Arial"/>
                              </w:rPr>
                              <w:br/>
                            </w:r>
                            <w:r w:rsidR="00337953" w:rsidRPr="00385CE8">
                              <w:rPr>
                                <w:rFonts w:ascii="Calibri" w:hAnsi="Calibri" w:cs="Calibri"/>
                              </w:rPr>
                              <w:t xml:space="preserve">The Shocker Track Club Youth Team is a USATF </w:t>
                            </w:r>
                            <w:r w:rsidR="008B2E85">
                              <w:rPr>
                                <w:rFonts w:ascii="Calibri" w:hAnsi="Calibri" w:cs="Calibri"/>
                              </w:rPr>
                              <w:t xml:space="preserve">Member </w:t>
                            </w:r>
                            <w:r w:rsidR="00337953" w:rsidRPr="00385CE8">
                              <w:rPr>
                                <w:rFonts w:ascii="Calibri" w:hAnsi="Calibri" w:cs="Calibri"/>
                              </w:rPr>
                              <w:t>Club managed by a Director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>,</w:t>
                            </w:r>
                            <w:r w:rsidR="00337953" w:rsidRPr="00385CE8">
                              <w:rPr>
                                <w:rFonts w:ascii="Calibri" w:hAnsi="Calibri" w:cs="Calibri"/>
                              </w:rPr>
                              <w:t xml:space="preserve"> with assistance from the</w:t>
                            </w:r>
                            <w:r w:rsidRPr="00385CE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337953" w:rsidRPr="00385CE8">
                              <w:rPr>
                                <w:rFonts w:ascii="Calibri" w:hAnsi="Calibri" w:cs="Calibri"/>
                              </w:rPr>
                              <w:t>Youth Operations Director</w:t>
                            </w:r>
                            <w:r w:rsidRPr="00385CE8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337953" w:rsidRPr="00385CE8">
                              <w:rPr>
                                <w:rFonts w:ascii="Calibri" w:hAnsi="Calibri" w:cs="Calibri"/>
                              </w:rPr>
                              <w:t xml:space="preserve">and Head Event Coaches. They are responsible for planning and leading all activities, including: team organization, training activities for athletes and coaches, overall training template, oversight of membership activities, and co-direction of any STC Youth home meets. </w:t>
                            </w:r>
                            <w:r w:rsidR="008B2E85">
                              <w:rPr>
                                <w:rFonts w:ascii="Calibri" w:hAnsi="Calibri" w:cs="Calibri"/>
                              </w:rPr>
                              <w:t>STC</w:t>
                            </w:r>
                            <w:r w:rsidR="008B2E85" w:rsidRPr="008B2E85">
                              <w:rPr>
                                <w:rFonts w:ascii="Calibri" w:hAnsi="Calibri" w:cs="Calibri"/>
                              </w:rPr>
                              <w:t xml:space="preserve"> is the only youth track club that provides nearly year-round coaching in every event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 xml:space="preserve"> with connection</w:t>
                            </w:r>
                            <w:r w:rsidR="00CF3C18">
                              <w:rPr>
                                <w:rFonts w:ascii="Calibri" w:hAnsi="Calibri" w:cs="Calibri"/>
                              </w:rPr>
                              <w:t>s</w:t>
                            </w:r>
                            <w:r w:rsidR="00427204">
                              <w:rPr>
                                <w:rFonts w:ascii="Calibri" w:hAnsi="Calibri" w:cs="Calibri"/>
                              </w:rPr>
                              <w:t xml:space="preserve"> to NCAA D1 and NAIA universities.</w:t>
                            </w:r>
                          </w:p>
                          <w:p w14:paraId="287EAB12" w14:textId="624137E4" w:rsidR="00337953" w:rsidRPr="00385CE8" w:rsidRDefault="00337953" w:rsidP="00DE3F2E">
                            <w:pPr>
                              <w:pStyle w:val="BodyText"/>
                              <w:rPr>
                                <w:rFonts w:ascii="Impact" w:hAnsi="Impact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AD00A" id="Text Box 33" o:spid="_x0000_s1037" type="#_x0000_t202" style="position:absolute;margin-left:29.35pt;margin-top:126.65pt;width:330.65pt;height:151.3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" filled="f" stroked="f">
                <v:textbox inset=",0,,0">
                  <w:txbxContent>
                    <w:p w14:paraId="17F665BF" w14:textId="588029B6" w:rsidR="00337953" w:rsidRPr="00385CE8" w:rsidRDefault="00385CE8" w:rsidP="00D34BC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Impact" w:hAnsi="Impact" w:cs="Times"/>
                        </w:rPr>
                      </w:pPr>
                      <w:r w:rsidRPr="00385CE8">
                        <w:rPr>
                          <w:rFonts w:ascii="Impact" w:hAnsi="Impact" w:cs="Arial"/>
                        </w:rPr>
                        <w:t>Program Manage</w:t>
                      </w:r>
                      <w:r w:rsidR="00031D72">
                        <w:rPr>
                          <w:rFonts w:ascii="Impact" w:hAnsi="Impact" w:cs="Arial"/>
                        </w:rPr>
                        <w:t>ment</w:t>
                      </w:r>
                      <w:r w:rsidRPr="00385CE8">
                        <w:rPr>
                          <w:rFonts w:ascii="Impact" w:hAnsi="Impact" w:cs="Arial"/>
                        </w:rPr>
                        <w:br/>
                      </w:r>
                      <w:r w:rsidR="00337953" w:rsidRPr="00385CE8">
                        <w:rPr>
                          <w:rFonts w:ascii="Calibri" w:hAnsi="Calibri" w:cs="Calibri"/>
                        </w:rPr>
                        <w:t xml:space="preserve">The Shocker Track Club Youth Team is a USATF </w:t>
                      </w:r>
                      <w:r w:rsidR="008B2E85">
                        <w:rPr>
                          <w:rFonts w:ascii="Calibri" w:hAnsi="Calibri" w:cs="Calibri"/>
                        </w:rPr>
                        <w:t xml:space="preserve">Member </w:t>
                      </w:r>
                      <w:r w:rsidR="00337953" w:rsidRPr="00385CE8">
                        <w:rPr>
                          <w:rFonts w:ascii="Calibri" w:hAnsi="Calibri" w:cs="Calibri"/>
                        </w:rPr>
                        <w:t>Club managed by a Director</w:t>
                      </w:r>
                      <w:r w:rsidR="00427204">
                        <w:rPr>
                          <w:rFonts w:ascii="Calibri" w:hAnsi="Calibri" w:cs="Calibri"/>
                        </w:rPr>
                        <w:t>,</w:t>
                      </w:r>
                      <w:r w:rsidR="00337953" w:rsidRPr="00385CE8">
                        <w:rPr>
                          <w:rFonts w:ascii="Calibri" w:hAnsi="Calibri" w:cs="Calibri"/>
                        </w:rPr>
                        <w:t xml:space="preserve"> with assistance from the</w:t>
                      </w:r>
                      <w:r w:rsidRPr="00385CE8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337953" w:rsidRPr="00385CE8">
                        <w:rPr>
                          <w:rFonts w:ascii="Calibri" w:hAnsi="Calibri" w:cs="Calibri"/>
                        </w:rPr>
                        <w:t>Youth Operations Director</w:t>
                      </w:r>
                      <w:r w:rsidRPr="00385CE8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337953" w:rsidRPr="00385CE8">
                        <w:rPr>
                          <w:rFonts w:ascii="Calibri" w:hAnsi="Calibri" w:cs="Calibri"/>
                        </w:rPr>
                        <w:t xml:space="preserve">and Head Event Coaches. They are responsible for planning and leading all activities, including: team organization, training activities for athletes and coaches, overall training template, oversight of membership activities, and co-direction of any STC Youth home meets. </w:t>
                      </w:r>
                      <w:r w:rsidR="008B2E85">
                        <w:rPr>
                          <w:rFonts w:ascii="Calibri" w:hAnsi="Calibri" w:cs="Calibri"/>
                        </w:rPr>
                        <w:t>STC</w:t>
                      </w:r>
                      <w:r w:rsidR="008B2E85" w:rsidRPr="008B2E85">
                        <w:rPr>
                          <w:rFonts w:ascii="Calibri" w:hAnsi="Calibri" w:cs="Calibri"/>
                        </w:rPr>
                        <w:t xml:space="preserve"> is the only youth track club that provides nearly year-round coaching in every event</w:t>
                      </w:r>
                      <w:r w:rsidR="00427204">
                        <w:rPr>
                          <w:rFonts w:ascii="Calibri" w:hAnsi="Calibri" w:cs="Calibri"/>
                        </w:rPr>
                        <w:t xml:space="preserve"> with connection</w:t>
                      </w:r>
                      <w:r w:rsidR="00CF3C18">
                        <w:rPr>
                          <w:rFonts w:ascii="Calibri" w:hAnsi="Calibri" w:cs="Calibri"/>
                        </w:rPr>
                        <w:t>s</w:t>
                      </w:r>
                      <w:r w:rsidR="00427204">
                        <w:rPr>
                          <w:rFonts w:ascii="Calibri" w:hAnsi="Calibri" w:cs="Calibri"/>
                        </w:rPr>
                        <w:t xml:space="preserve"> to NCAA D1 and NAIA universities.</w:t>
                      </w:r>
                    </w:p>
                    <w:p w14:paraId="287EAB12" w14:textId="624137E4" w:rsidR="00337953" w:rsidRPr="00385CE8" w:rsidRDefault="00337953" w:rsidP="00DE3F2E">
                      <w:pPr>
                        <w:pStyle w:val="BodyText"/>
                        <w:rPr>
                          <w:rFonts w:ascii="Impact" w:hAnsi="Impact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E17EB">
        <w:rPr>
          <w:noProof/>
        </w:rPr>
        <mc:AlternateContent>
          <mc:Choice Requires="wps">
            <w:drawing>
              <wp:anchor distT="0" distB="0" distL="114300" distR="114300" simplePos="0" relativeHeight="251717638" behindDoc="0" locked="0" layoutInCell="1" allowOverlap="1" wp14:anchorId="6D5E53C5" wp14:editId="399EB707">
                <wp:simplePos x="0" y="0"/>
                <wp:positionH relativeFrom="page">
                  <wp:posOffset>1384300</wp:posOffset>
                </wp:positionH>
                <wp:positionV relativeFrom="page">
                  <wp:posOffset>6477000</wp:posOffset>
                </wp:positionV>
                <wp:extent cx="2336800" cy="927100"/>
                <wp:effectExtent l="0" t="0" r="0" b="12700"/>
                <wp:wrapTight wrapText="bothSides">
                  <wp:wrapPolygon edited="0">
                    <wp:start x="235" y="0"/>
                    <wp:lineTo x="235" y="21304"/>
                    <wp:lineTo x="21130" y="21304"/>
                    <wp:lineTo x="21130" y="0"/>
                    <wp:lineTo x="235" y="0"/>
                  </wp:wrapPolygon>
                </wp:wrapTight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400D180" w14:textId="77777777" w:rsidR="00337953" w:rsidRPr="003357E0" w:rsidRDefault="00337953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1845 Fairmount</w:t>
                            </w:r>
                          </w:p>
                          <w:p w14:paraId="5E721063" w14:textId="77777777" w:rsidR="00337953" w:rsidRPr="003357E0" w:rsidRDefault="00337953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Wichita, Kansas 67260</w:t>
                            </w:r>
                          </w:p>
                          <w:p w14:paraId="58EB8D97" w14:textId="5FCC813F" w:rsidR="00337953" w:rsidRPr="003357E0" w:rsidRDefault="00337953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r w:rsidRPr="003357E0">
                              <w:rPr>
                                <w:rFonts w:ascii="Impact" w:hAnsi="Impact"/>
                                <w:color w:val="auto"/>
                              </w:rPr>
                              <w:t>(316) 9</w:t>
                            </w:r>
                            <w:r w:rsidR="00B84DC1">
                              <w:rPr>
                                <w:rFonts w:ascii="Impact" w:hAnsi="Impact"/>
                                <w:color w:val="auto"/>
                              </w:rPr>
                              <w:t>93-6824</w:t>
                            </w:r>
                          </w:p>
                          <w:p w14:paraId="5FA3BBB6" w14:textId="2239A3DA" w:rsidR="00337953" w:rsidRDefault="00000000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</w:rPr>
                            </w:pPr>
                            <w:hyperlink r:id="rId16" w:history="1">
                              <w:r w:rsidR="00337953" w:rsidRPr="00FF5235">
                                <w:rPr>
                                  <w:rStyle w:val="Hyperlink"/>
                                  <w:rFonts w:ascii="Impact" w:hAnsi="Impact"/>
                                </w:rPr>
                                <w:t>youth@shockertrackclub.com</w:t>
                              </w:r>
                            </w:hyperlink>
                          </w:p>
                          <w:p w14:paraId="16E6F6B4" w14:textId="5669AC9D" w:rsidR="00337953" w:rsidRDefault="00B84DC1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  <w:sz w:val="18"/>
                                <w:szCs w:val="18"/>
                              </w:rPr>
                            </w:pPr>
                            <w:hyperlink r:id="rId17" w:history="1">
                              <w:r w:rsidRPr="000A1BE0">
                                <w:rPr>
                                  <w:rStyle w:val="Hyperlink"/>
                                  <w:rFonts w:ascii="Impact" w:hAnsi="Impact"/>
                                  <w:sz w:val="18"/>
                                  <w:szCs w:val="18"/>
                                </w:rPr>
                                <w:t>youthoperations@shockertrackclub.com</w:t>
                              </w:r>
                            </w:hyperlink>
                          </w:p>
                          <w:p w14:paraId="16A32682" w14:textId="77777777" w:rsidR="00B84DC1" w:rsidRPr="00971D5C" w:rsidRDefault="00B84DC1" w:rsidP="00C353D5">
                            <w:pPr>
                              <w:pStyle w:val="Subtitle"/>
                              <w:jc w:val="center"/>
                              <w:rPr>
                                <w:rFonts w:ascii="Impact" w:hAnsi="Impact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27651780" w14:textId="77777777" w:rsidR="00337953" w:rsidRPr="00857F6B" w:rsidRDefault="00337953" w:rsidP="00C353D5">
                            <w:pPr>
                              <w:pStyle w:val="Subtitle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E53C5" id="Text Box 17" o:spid="_x0000_s1038" type="#_x0000_t202" style="position:absolute;margin-left:109pt;margin-top:510pt;width:184pt;height:73pt;z-index:25171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" filled="f" stroked="f">
                <v:textbox inset=",0,,0">
                  <w:txbxContent>
                    <w:p w14:paraId="7400D180" w14:textId="77777777" w:rsidR="00337953" w:rsidRPr="003357E0" w:rsidRDefault="00337953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1845 Fairmount</w:t>
                      </w:r>
                    </w:p>
                    <w:p w14:paraId="5E721063" w14:textId="77777777" w:rsidR="00337953" w:rsidRPr="003357E0" w:rsidRDefault="00337953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Wichita, Kansas 67260</w:t>
                      </w:r>
                    </w:p>
                    <w:p w14:paraId="58EB8D97" w14:textId="5FCC813F" w:rsidR="00337953" w:rsidRPr="003357E0" w:rsidRDefault="00337953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r w:rsidRPr="003357E0">
                        <w:rPr>
                          <w:rFonts w:ascii="Impact" w:hAnsi="Impact"/>
                          <w:color w:val="auto"/>
                        </w:rPr>
                        <w:t>(316) 9</w:t>
                      </w:r>
                      <w:r w:rsidR="00B84DC1">
                        <w:rPr>
                          <w:rFonts w:ascii="Impact" w:hAnsi="Impact"/>
                          <w:color w:val="auto"/>
                        </w:rPr>
                        <w:t>93-6824</w:t>
                      </w:r>
                    </w:p>
                    <w:p w14:paraId="5FA3BBB6" w14:textId="2239A3DA" w:rsidR="00337953" w:rsidRDefault="00000000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</w:rPr>
                      </w:pPr>
                      <w:hyperlink r:id="rId18" w:history="1">
                        <w:r w:rsidR="00337953" w:rsidRPr="00FF5235">
                          <w:rPr>
                            <w:rStyle w:val="Hyperlink"/>
                            <w:rFonts w:ascii="Impact" w:hAnsi="Impact"/>
                          </w:rPr>
                          <w:t>youth@shockertrackclub.com</w:t>
                        </w:r>
                      </w:hyperlink>
                    </w:p>
                    <w:p w14:paraId="16E6F6B4" w14:textId="5669AC9D" w:rsidR="00337953" w:rsidRDefault="00B84DC1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  <w:sz w:val="18"/>
                          <w:szCs w:val="18"/>
                        </w:rPr>
                      </w:pPr>
                      <w:hyperlink r:id="rId19" w:history="1">
                        <w:r w:rsidRPr="000A1BE0">
                          <w:rPr>
                            <w:rStyle w:val="Hyperlink"/>
                            <w:rFonts w:ascii="Impact" w:hAnsi="Impact"/>
                            <w:sz w:val="18"/>
                            <w:szCs w:val="18"/>
                          </w:rPr>
                          <w:t>youthoperations@shockertrackclub.com</w:t>
                        </w:r>
                      </w:hyperlink>
                    </w:p>
                    <w:p w14:paraId="16A32682" w14:textId="77777777" w:rsidR="00B84DC1" w:rsidRPr="00971D5C" w:rsidRDefault="00B84DC1" w:rsidP="00C353D5">
                      <w:pPr>
                        <w:pStyle w:val="Subtitle"/>
                        <w:jc w:val="center"/>
                        <w:rPr>
                          <w:rFonts w:ascii="Impact" w:hAnsi="Impact"/>
                          <w:color w:val="auto"/>
                          <w:sz w:val="18"/>
                          <w:szCs w:val="18"/>
                        </w:rPr>
                      </w:pPr>
                    </w:p>
                    <w:p w14:paraId="27651780" w14:textId="77777777" w:rsidR="00337953" w:rsidRPr="00857F6B" w:rsidRDefault="00337953" w:rsidP="00C353D5">
                      <w:pPr>
                        <w:pStyle w:val="Subtitle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452EE">
        <w:rPr>
          <w:noProof/>
        </w:rPr>
        <mc:AlternateContent>
          <mc:Choice Requires="wps">
            <w:drawing>
              <wp:anchor distT="0" distB="0" distL="114300" distR="114300" simplePos="0" relativeHeight="251696134" behindDoc="0" locked="0" layoutInCell="1" allowOverlap="1" wp14:anchorId="7204C530" wp14:editId="777FB21E">
                <wp:simplePos x="0" y="0"/>
                <wp:positionH relativeFrom="page">
                  <wp:posOffset>5581650</wp:posOffset>
                </wp:positionH>
                <wp:positionV relativeFrom="page">
                  <wp:posOffset>6057265</wp:posOffset>
                </wp:positionV>
                <wp:extent cx="2371090" cy="1232535"/>
                <wp:effectExtent l="0" t="0" r="0" b="12065"/>
                <wp:wrapThrough wrapText="bothSides">
                  <wp:wrapPolygon edited="0">
                    <wp:start x="231" y="0"/>
                    <wp:lineTo x="231" y="21366"/>
                    <wp:lineTo x="21056" y="21366"/>
                    <wp:lineTo x="21056" y="0"/>
                    <wp:lineTo x="231" y="0"/>
                  </wp:wrapPolygon>
                </wp:wrapThrough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90" cy="123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5AE25B9A" w14:textId="0804F61B" w:rsidR="00337953" w:rsidRDefault="00337953">
                            <w:pPr>
                              <w:rPr>
                                <w:noProof/>
                              </w:rPr>
                            </w:pP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Shocker Track Club (STC) is a 501(C)(3) 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organization that helps support Wichita area Track and Field and </w:t>
                            </w:r>
                            <w:r w:rsidR="00884C08"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>Cross-Country</w:t>
                            </w:r>
                            <w:r w:rsidRPr="003858D0">
                              <w:rPr>
                                <w:rFonts w:ascii="Impact" w:hAnsi="Impact" w:cs="Arial"/>
                                <w:color w:val="000000"/>
                                <w:sz w:val="28"/>
                                <w:szCs w:val="28"/>
                              </w:rPr>
                              <w:t xml:space="preserve"> activities.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4C530" id="Text Box 46" o:spid="_x0000_s1040" type="#_x0000_t202" style="position:absolute;margin-left:439.5pt;margin-top:476.95pt;width:186.7pt;height:97.05pt;z-index:2516961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" filled="f" stroked="f">
                <v:textbox>
                  <w:txbxContent>
                    <w:p w14:paraId="5AE25B9A" w14:textId="0804F61B" w:rsidR="00337953" w:rsidRDefault="00337953">
                      <w:pPr>
                        <w:rPr>
                          <w:noProof/>
                        </w:rPr>
                      </w:pP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Shocker Track Club (STC) is a 501(C)(3) 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organization that helps support Wichita area Track and Field and </w:t>
                      </w:r>
                      <w:r w:rsidR="00884C08"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>Cross-Country</w:t>
                      </w:r>
                      <w:r w:rsidRPr="003858D0">
                        <w:rPr>
                          <w:rFonts w:ascii="Impact" w:hAnsi="Impact" w:cs="Arial"/>
                          <w:color w:val="000000"/>
                          <w:sz w:val="28"/>
                          <w:szCs w:val="28"/>
                        </w:rPr>
                        <w:t xml:space="preserve"> activities.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E1021">
        <w:rPr>
          <w:noProof/>
        </w:rPr>
        <w:drawing>
          <wp:anchor distT="0" distB="0" distL="114300" distR="114300" simplePos="0" relativeHeight="251709446" behindDoc="0" locked="0" layoutInCell="1" allowOverlap="1" wp14:anchorId="77572591" wp14:editId="720E62E6">
            <wp:simplePos x="0" y="0"/>
            <wp:positionH relativeFrom="page">
              <wp:posOffset>3937000</wp:posOffset>
            </wp:positionH>
            <wp:positionV relativeFrom="page">
              <wp:posOffset>6764655</wp:posOffset>
            </wp:positionV>
            <wp:extent cx="525780" cy="525780"/>
            <wp:effectExtent l="0" t="0" r="7620" b="7620"/>
            <wp:wrapThrough wrapText="bothSides">
              <wp:wrapPolygon edited="0">
                <wp:start x="0" y="0"/>
                <wp:lineTo x="0" y="20870"/>
                <wp:lineTo x="20870" y="20870"/>
                <wp:lineTo x="20870" y="0"/>
                <wp:lineTo x="0" y="0"/>
              </wp:wrapPolygon>
            </wp:wrapThrough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021">
        <w:rPr>
          <w:noProof/>
        </w:rPr>
        <w:drawing>
          <wp:anchor distT="0" distB="0" distL="114300" distR="114300" simplePos="0" relativeHeight="251707398" behindDoc="0" locked="0" layoutInCell="1" allowOverlap="1" wp14:anchorId="75791D64" wp14:editId="1ABA1B19">
            <wp:simplePos x="0" y="0"/>
            <wp:positionH relativeFrom="page">
              <wp:posOffset>571500</wp:posOffset>
            </wp:positionH>
            <wp:positionV relativeFrom="page">
              <wp:posOffset>6738620</wp:posOffset>
            </wp:positionV>
            <wp:extent cx="571500" cy="571500"/>
            <wp:effectExtent l="0" t="0" r="12700" b="12700"/>
            <wp:wrapThrough wrapText="bothSides">
              <wp:wrapPolygon edited="0">
                <wp:start x="0" y="0"/>
                <wp:lineTo x="0" y="21120"/>
                <wp:lineTo x="21120" y="21120"/>
                <wp:lineTo x="21120" y="0"/>
                <wp:lineTo x="0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AB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F04091" wp14:editId="11BC19BC">
                <wp:simplePos x="0" y="0"/>
                <wp:positionH relativeFrom="page">
                  <wp:posOffset>5581650</wp:posOffset>
                </wp:positionH>
                <wp:positionV relativeFrom="page">
                  <wp:posOffset>5753100</wp:posOffset>
                </wp:positionV>
                <wp:extent cx="2371725" cy="304800"/>
                <wp:effectExtent l="0" t="0" r="0" b="0"/>
                <wp:wrapNone/>
                <wp:docPr id="2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ABD8ABB" w14:textId="3649B81A" w:rsidR="00337953" w:rsidRPr="00665ABF" w:rsidRDefault="00337953" w:rsidP="00DE3F2E">
                            <w:pP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 xml:space="preserve">STC </w:t>
                            </w:r>
                            <w:r w:rsidRPr="00665ABF">
                              <w:rPr>
                                <w:rFonts w:asciiTheme="majorHAnsi" w:hAnsiTheme="majorHAnsi"/>
                                <w:color w:val="FFFF00"/>
                                <w:sz w:val="40"/>
                                <w:szCs w:val="4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04091" id="Text Box 28" o:spid="_x0000_s1043" type="#_x0000_t202" style="position:absolute;margin-left:439.5pt;margin-top:453pt;width:186.7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" filled="f" stroked="f">
                <v:textbox inset=",0,,0">
                  <w:txbxContent>
                    <w:p w14:paraId="6ABD8ABB" w14:textId="3649B81A" w:rsidR="00337953" w:rsidRPr="00665ABF" w:rsidRDefault="00337953" w:rsidP="00DE3F2E">
                      <w:pP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 xml:space="preserve">STC </w:t>
                      </w:r>
                      <w:r w:rsidRPr="00665ABF">
                        <w:rPr>
                          <w:rFonts w:asciiTheme="majorHAnsi" w:hAnsiTheme="majorHAnsi"/>
                          <w:color w:val="FFFF00"/>
                          <w:sz w:val="40"/>
                          <w:szCs w:val="4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5ABF" w:rsidRPr="00665ABF">
        <w:rPr>
          <w:rFonts w:ascii="Impact" w:hAnsi="Impact" w:cs="Arial"/>
          <w:color w:val="000000"/>
          <w:sz w:val="28"/>
          <w:szCs w:val="28"/>
        </w:rPr>
        <w:t xml:space="preserve"> </w:t>
      </w:r>
      <w:r w:rsidR="00665ABF">
        <w:rPr>
          <w:noProof/>
        </w:rPr>
        <w:drawing>
          <wp:anchor distT="0" distB="0" distL="118745" distR="118745" simplePos="0" relativeHeight="251694083" behindDoc="0" locked="0" layoutInCell="0" allowOverlap="1" wp14:anchorId="5E1DAA56" wp14:editId="0F5EE33F">
            <wp:simplePos x="0" y="0"/>
            <wp:positionH relativeFrom="page">
              <wp:posOffset>8051800</wp:posOffset>
            </wp:positionH>
            <wp:positionV relativeFrom="page">
              <wp:posOffset>5720715</wp:posOffset>
            </wp:positionV>
            <wp:extent cx="1549400" cy="1587500"/>
            <wp:effectExtent l="0" t="0" r="0" b="12700"/>
            <wp:wrapTight wrapText="bothSides">
              <wp:wrapPolygon edited="0">
                <wp:start x="0" y="0"/>
                <wp:lineTo x="0" y="21427"/>
                <wp:lineTo x="21246" y="21427"/>
                <wp:lineTo x="21246" y="0"/>
                <wp:lineTo x="0" y="0"/>
              </wp:wrapPolygon>
            </wp:wrapTight>
            <wp:docPr id="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-base---neutral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E3F2E" w:rsidRPr="00DE3F2E">
        <w:rPr>
          <w:rFonts w:ascii="Calibri" w:hAnsi="Calibri" w:cs="Calibri"/>
          <w:sz w:val="26"/>
          <w:szCs w:val="26"/>
        </w:rPr>
        <w:t xml:space="preserve"> </w: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28F58" wp14:editId="107D5DAB">
                <wp:simplePos x="0" y="0"/>
                <wp:positionH relativeFrom="page">
                  <wp:posOffset>568325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F9FA5C8" w14:textId="44DA81D6" w:rsidR="00337953" w:rsidRDefault="00337953" w:rsidP="00DE3F2E">
                            <w:pPr>
                              <w:pStyle w:val="Title"/>
                            </w:pPr>
                            <w: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28F58" id="_x0000_s1044" type="#_x0000_t202" style="position:absolute;margin-left:44.75pt;margin-top:67.7pt;width:307.6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" filled="f" stroked="f">
                <v:textbox inset=",0,,0">
                  <w:txbxContent>
                    <w:p w14:paraId="3F9FA5C8" w14:textId="44DA81D6" w:rsidR="00337953" w:rsidRDefault="00337953" w:rsidP="00DE3F2E">
                      <w:pPr>
                        <w:pStyle w:val="Title"/>
                      </w:pPr>
                      <w:r>
                        <w:t>LEADERSHIP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A589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B36153A" wp14:editId="4FD93D55">
                <wp:simplePos x="0" y="0"/>
                <wp:positionH relativeFrom="page">
                  <wp:posOffset>5581650</wp:posOffset>
                </wp:positionH>
                <wp:positionV relativeFrom="page">
                  <wp:posOffset>859790</wp:posOffset>
                </wp:positionV>
                <wp:extent cx="3906520" cy="474980"/>
                <wp:effectExtent l="0" t="0" r="0" b="762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520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C6D2BDC" w14:textId="71677A53" w:rsidR="00337953" w:rsidRDefault="00337953" w:rsidP="00DE3F2E">
                            <w:pPr>
                              <w:pStyle w:val="Title"/>
                            </w:pPr>
                            <w:r>
                              <w:t>YOUTH PROGRAMS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6153A" id="Text Box 31" o:spid="_x0000_s1045" type="#_x0000_t202" style="position:absolute;margin-left:439.5pt;margin-top:67.7pt;width:307.6pt;height:37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" filled="f" stroked="f">
                <v:textbox inset=",0,,0">
                  <w:txbxContent>
                    <w:p w14:paraId="3C6D2BDC" w14:textId="71677A53" w:rsidR="00337953" w:rsidRDefault="00337953" w:rsidP="00DE3F2E">
                      <w:pPr>
                        <w:pStyle w:val="Title"/>
                      </w:pPr>
                      <w:r>
                        <w:t>YOUTH PROGRAMS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DE3F2E" w:rsidSect="00D15F3E">
      <w:headerReference w:type="default" r:id="rId23"/>
      <w:footerReference w:type="default" r:id="rId24"/>
      <w:headerReference w:type="first" r:id="rId25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F39E5" w14:textId="77777777" w:rsidR="009102D8" w:rsidRDefault="009102D8">
      <w:r>
        <w:separator/>
      </w:r>
    </w:p>
  </w:endnote>
  <w:endnote w:type="continuationSeparator" w:id="0">
    <w:p w14:paraId="2CE9478E" w14:textId="77777777" w:rsidR="009102D8" w:rsidRDefault="009102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PMincho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HGPSoeiKakugothicUB">
    <w:altName w:val="HGP創英角ｺﾞｼｯｸUB"/>
    <w:panose1 w:val="020B0900000000000000"/>
    <w:charset w:val="80"/>
    <w:family w:val="swiss"/>
    <w:pitch w:val="variable"/>
    <w:sig w:usb0="E00002FF" w:usb1="6AC7FDFB" w:usb2="00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3A7ED" w14:textId="77777777" w:rsidR="00337953" w:rsidRDefault="0033795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6FB871" wp14:editId="3903C3F5">
              <wp:simplePos x="0" y="0"/>
              <wp:positionH relativeFrom="page">
                <wp:posOffset>5486400</wp:posOffset>
              </wp:positionH>
              <wp:positionV relativeFrom="page">
                <wp:posOffset>5715000</wp:posOffset>
              </wp:positionV>
              <wp:extent cx="4114800" cy="1600200"/>
              <wp:effectExtent l="0" t="0" r="0" b="0"/>
              <wp:wrapTight wrapText="bothSides">
                <wp:wrapPolygon edited="0">
                  <wp:start x="-157" y="-94"/>
                  <wp:lineTo x="-210" y="180"/>
                  <wp:lineTo x="-210" y="22234"/>
                  <wp:lineTo x="21917" y="22234"/>
                  <wp:lineTo x="21970" y="634"/>
                  <wp:lineTo x="21863" y="0"/>
                  <wp:lineTo x="21707" y="-94"/>
                  <wp:lineTo x="-157" y="-94"/>
                </wp:wrapPolygon>
              </wp:wrapTight>
              <wp:docPr id="9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6002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8211B9" id="Rectangle 20" o:spid="_x0000_s1026" style="position:absolute;margin-left:6in;margin-top:450pt;width:324pt;height:12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" fillcolor="#666 [1951]" stroked="f">
              <v:textbox inset=",7.2pt,,7.2pt"/>
              <w10:wrap type="tight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DF4AC" w14:textId="77777777" w:rsidR="009102D8" w:rsidRDefault="009102D8">
      <w:r>
        <w:separator/>
      </w:r>
    </w:p>
  </w:footnote>
  <w:footnote w:type="continuationSeparator" w:id="0">
    <w:p w14:paraId="52A35454" w14:textId="77777777" w:rsidR="009102D8" w:rsidRDefault="009102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34FC" w14:textId="77777777" w:rsidR="00337953" w:rsidRDefault="0033795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6" behindDoc="0" locked="0" layoutInCell="0" allowOverlap="1" wp14:anchorId="01319D27" wp14:editId="67669637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E2FDE9" id="Rectangle 17" o:spid="_x0000_s1026" style="position:absolute;margin-left:36pt;margin-top:50.4pt;width:324pt;height:525.6pt;z-index:2516551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" o:allowincell="f" fillcolor="#f8f8f8 [321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0" behindDoc="0" locked="0" layoutInCell="0" allowOverlap="1" wp14:anchorId="659DACE6" wp14:editId="6CFECE9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14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40BF6C" id="Rectangle 19" o:spid="_x0000_s1026" style="position:absolute;margin-left:6in;margin-top:50.4pt;width:324pt;height:525.6pt;z-index: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" o:allowincell="f" fillcolor="#f8f8f8 [321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06486B4C" wp14:editId="23490094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3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48DAE8" id="Rectangle 22" o:spid="_x0000_s1026" style="position:absolute;margin-left:36pt;margin-top:50.4pt;width:324pt;height:1in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" o:allowincell="f" fillcolor="black [3215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42A7E98F" wp14:editId="3EB7EAD7">
              <wp:simplePos x="0" y="0"/>
              <wp:positionH relativeFrom="page">
                <wp:posOffset>5486400</wp:posOffset>
              </wp:positionH>
              <wp:positionV relativeFrom="page">
                <wp:posOffset>640080</wp:posOffset>
              </wp:positionV>
              <wp:extent cx="4114800" cy="9144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12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9144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245BCF" id="Rectangle 21" o:spid="_x0000_s1026" style="position:absolute;margin-left:6in;margin-top:50.4pt;width:324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" o:allowincell="f" fillcolor="black [3215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0B9166B" wp14:editId="479DD851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1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231BD0" id="Rectangle 18" o:spid="_x0000_s1026" style="position:absolute;margin-left:6in;margin-top:36pt;width:324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" fillcolor="#ddd [320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0D808647" wp14:editId="16AC0605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10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1F5A75" id="Rectangle 15" o:spid="_x0000_s1026" style="position:absolute;margin-left:36pt;margin-top:36pt;width:324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" o:allowincell="f" fillcolor="#ddd [3204]" stroked="f">
              <v:textbox inset=",7.2pt,,7.2pt"/>
              <w10:wrap type="tight"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8A78C" w14:textId="77777777" w:rsidR="00337953" w:rsidRDefault="0033795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5" behindDoc="0" locked="0" layoutInCell="0" allowOverlap="1" wp14:anchorId="60815FF9" wp14:editId="5E4BC8B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6675120"/>
              <wp:effectExtent l="0" t="5080" r="0" b="0"/>
              <wp:wrapTight wrapText="bothSides">
                <wp:wrapPolygon edited="0">
                  <wp:start x="-157" y="-90"/>
                  <wp:lineTo x="-210" y="181"/>
                  <wp:lineTo x="-210" y="22231"/>
                  <wp:lineTo x="21917" y="22231"/>
                  <wp:lineTo x="21970" y="631"/>
                  <wp:lineTo x="21863" y="0"/>
                  <wp:lineTo x="21707" y="-90"/>
                  <wp:lineTo x="-157" y="-90"/>
                </wp:wrapPolygon>
              </wp:wrapTight>
              <wp:docPr id="8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667512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D011E5" id="Rectangle 11" o:spid="_x0000_s1026" style="position:absolute;margin-left:36pt;margin-top:50.4pt;width:324pt;height:525.6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" o:allowincell="f" fillcolor="#f8f8f8 [321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C601EF3" wp14:editId="2E901D88">
              <wp:simplePos x="0" y="0"/>
              <wp:positionH relativeFrom="page">
                <wp:posOffset>457200</wp:posOffset>
              </wp:positionH>
              <wp:positionV relativeFrom="page">
                <wp:posOffset>640080</wp:posOffset>
              </wp:positionV>
              <wp:extent cx="4114800" cy="2286000"/>
              <wp:effectExtent l="0" t="5080" r="0" b="0"/>
              <wp:wrapTight wrapText="bothSides">
                <wp:wrapPolygon edited="0">
                  <wp:start x="-157" y="-90"/>
                  <wp:lineTo x="-210" y="180"/>
                  <wp:lineTo x="-210" y="22230"/>
                  <wp:lineTo x="21917" y="22230"/>
                  <wp:lineTo x="21970" y="630"/>
                  <wp:lineTo x="21863" y="0"/>
                  <wp:lineTo x="21707" y="-90"/>
                  <wp:lineTo x="-157" y="-9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2286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ED821DF" id="Rectangle 10" o:spid="_x0000_s1026" style="position:absolute;margin-left:36pt;margin-top:50.4pt;width:324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" o:allowincell="f" fillcolor="black [3215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C9A84B" wp14:editId="784A46CB">
              <wp:simplePos x="0" y="0"/>
              <wp:positionH relativeFrom="page">
                <wp:posOffset>9418320</wp:posOffset>
              </wp:positionH>
              <wp:positionV relativeFrom="page">
                <wp:posOffset>457200</wp:posOffset>
              </wp:positionV>
              <wp:extent cx="182880" cy="6858000"/>
              <wp:effectExtent l="0" t="0" r="0" b="0"/>
              <wp:wrapTight wrapText="bothSides">
                <wp:wrapPolygon edited="0">
                  <wp:start x="-150" y="-90"/>
                  <wp:lineTo x="-225" y="180"/>
                  <wp:lineTo x="-225" y="22230"/>
                  <wp:lineTo x="21900" y="22230"/>
                  <wp:lineTo x="21975" y="630"/>
                  <wp:lineTo x="21900" y="0"/>
                  <wp:lineTo x="21675" y="-90"/>
                  <wp:lineTo x="-150" y="-90"/>
                </wp:wrapPolygon>
              </wp:wrapTight>
              <wp:docPr id="6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" cy="68580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36BC2E" id="Rectangle 13" o:spid="_x0000_s1026" style="position:absolute;margin-left:741.6pt;margin-top:36pt;width:14.4pt;height:540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" fillcolor="#ddd [3204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8ADC1F" wp14:editId="6E2B6D32">
              <wp:simplePos x="0" y="0"/>
              <wp:positionH relativeFrom="page">
                <wp:posOffset>5486400</wp:posOffset>
              </wp:positionH>
              <wp:positionV relativeFrom="page">
                <wp:posOffset>457200</wp:posOffset>
              </wp:positionV>
              <wp:extent cx="3931920" cy="6858000"/>
              <wp:effectExtent l="0" t="0" r="5080" b="0"/>
              <wp:wrapTight wrapText="bothSides">
                <wp:wrapPolygon edited="0">
                  <wp:start x="-157" y="-90"/>
                  <wp:lineTo x="-209" y="180"/>
                  <wp:lineTo x="-209" y="22230"/>
                  <wp:lineTo x="21917" y="22230"/>
                  <wp:lineTo x="21970" y="630"/>
                  <wp:lineTo x="21865" y="0"/>
                  <wp:lineTo x="21705" y="-90"/>
                  <wp:lineTo x="-157" y="-90"/>
                </wp:wrapPolygon>
              </wp:wrapTight>
              <wp:docPr id="5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1920" cy="685800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C57938" id="Rectangle 12" o:spid="_x0000_s1026" style="position:absolute;margin-left:6in;margin-top:36pt;width:309.6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" fillcolor="black [3215]" stroked="f">
              <v:textbox inset=",7.2pt,,7.2pt"/>
              <w10:wrap type="tight"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3091280" wp14:editId="5E176B60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114800" cy="182880"/>
              <wp:effectExtent l="0" t="0" r="0" b="0"/>
              <wp:wrapTight wrapText="bothSides">
                <wp:wrapPolygon edited="0">
                  <wp:start x="-157" y="-75"/>
                  <wp:lineTo x="-210" y="150"/>
                  <wp:lineTo x="-210" y="22200"/>
                  <wp:lineTo x="21917" y="22200"/>
                  <wp:lineTo x="21970" y="600"/>
                  <wp:lineTo x="21863" y="0"/>
                  <wp:lineTo x="21707" y="-75"/>
                  <wp:lineTo x="-157" y="-75"/>
                </wp:wrapPolygon>
              </wp:wrapTight>
              <wp:docPr id="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14800" cy="18288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6AB343" id="Rectangle 9" o:spid="_x0000_s1026" style="position:absolute;margin-left:36pt;margin-top:36pt;width:324pt;height:14.4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" o:allowincell="f" fillcolor="#ddd [3204]" stroked="f">
              <v:textbox inset=",7.2pt,,7.2pt"/>
              <w10:wrap type="tight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1390673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Logo, company name&#13;&#13;&#13;&#13;&#10;&#13;&#13;&#13;&#13;&#10;Description automatically generated" style="width:599.8pt;height:750.05pt;visibility:visible;mso-wrap-style:square" o:bullet="t">
        <v:imagedata r:id="rId1" o:title="Logo, company name&#13;&#13;&#13;&#13;&#10;&#13;&#13;&#13;&#13;&#10;Description automatically generated"/>
      </v:shape>
    </w:pict>
  </w:numPicBullet>
  <w:abstractNum w:abstractNumId="0" w15:restartNumberingAfterBreak="0">
    <w:nsid w:val="FFFFFF1D"/>
    <w:multiLevelType w:val="multilevel"/>
    <w:tmpl w:val="5068FE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6E8E1702"/>
    <w:multiLevelType w:val="hybridMultilevel"/>
    <w:tmpl w:val="CC9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0467744">
    <w:abstractNumId w:val="0"/>
  </w:num>
  <w:num w:numId="2" w16cid:durableId="1123425307">
    <w:abstractNumId w:val="1"/>
  </w:num>
  <w:num w:numId="3" w16cid:durableId="5119968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1"/>
  </w:docVars>
  <w:rsids>
    <w:rsidRoot w:val="00174F40"/>
    <w:rsid w:val="00020C99"/>
    <w:rsid w:val="00031D72"/>
    <w:rsid w:val="00033CBD"/>
    <w:rsid w:val="00034643"/>
    <w:rsid w:val="00043B29"/>
    <w:rsid w:val="00050856"/>
    <w:rsid w:val="00054981"/>
    <w:rsid w:val="00083723"/>
    <w:rsid w:val="000865B9"/>
    <w:rsid w:val="000A5055"/>
    <w:rsid w:val="000B3B02"/>
    <w:rsid w:val="000B727D"/>
    <w:rsid w:val="000C4656"/>
    <w:rsid w:val="000D4D8A"/>
    <w:rsid w:val="000E323B"/>
    <w:rsid w:val="000E40ED"/>
    <w:rsid w:val="000F23D4"/>
    <w:rsid w:val="001223E6"/>
    <w:rsid w:val="00123DB7"/>
    <w:rsid w:val="001279CD"/>
    <w:rsid w:val="001526A6"/>
    <w:rsid w:val="00153D2B"/>
    <w:rsid w:val="0016382E"/>
    <w:rsid w:val="00171B12"/>
    <w:rsid w:val="00174F40"/>
    <w:rsid w:val="00182D8A"/>
    <w:rsid w:val="00185A1F"/>
    <w:rsid w:val="001865E0"/>
    <w:rsid w:val="00190227"/>
    <w:rsid w:val="00196C23"/>
    <w:rsid w:val="001A6D14"/>
    <w:rsid w:val="001C1206"/>
    <w:rsid w:val="001D5A0C"/>
    <w:rsid w:val="001E0A09"/>
    <w:rsid w:val="001E1D17"/>
    <w:rsid w:val="001F0579"/>
    <w:rsid w:val="0020075A"/>
    <w:rsid w:val="00213FD5"/>
    <w:rsid w:val="00216B5A"/>
    <w:rsid w:val="00253AD0"/>
    <w:rsid w:val="002713C4"/>
    <w:rsid w:val="002753B3"/>
    <w:rsid w:val="00290142"/>
    <w:rsid w:val="0029254A"/>
    <w:rsid w:val="002A5894"/>
    <w:rsid w:val="002C6312"/>
    <w:rsid w:val="002D3826"/>
    <w:rsid w:val="002E0DCB"/>
    <w:rsid w:val="002F2882"/>
    <w:rsid w:val="00311B91"/>
    <w:rsid w:val="00333529"/>
    <w:rsid w:val="00333EEE"/>
    <w:rsid w:val="0033418E"/>
    <w:rsid w:val="003357E0"/>
    <w:rsid w:val="00337953"/>
    <w:rsid w:val="00344697"/>
    <w:rsid w:val="00385CE8"/>
    <w:rsid w:val="003908D3"/>
    <w:rsid w:val="00392234"/>
    <w:rsid w:val="003A1F59"/>
    <w:rsid w:val="003A3E27"/>
    <w:rsid w:val="003B43B1"/>
    <w:rsid w:val="003D4B0D"/>
    <w:rsid w:val="003D556E"/>
    <w:rsid w:val="003D59B5"/>
    <w:rsid w:val="003F17E8"/>
    <w:rsid w:val="003F6FB1"/>
    <w:rsid w:val="00400201"/>
    <w:rsid w:val="004017EF"/>
    <w:rsid w:val="00427204"/>
    <w:rsid w:val="00434ABB"/>
    <w:rsid w:val="0044662C"/>
    <w:rsid w:val="0044718B"/>
    <w:rsid w:val="00457018"/>
    <w:rsid w:val="004573FB"/>
    <w:rsid w:val="00484E57"/>
    <w:rsid w:val="004D0FA8"/>
    <w:rsid w:val="004E2CF0"/>
    <w:rsid w:val="004F727F"/>
    <w:rsid w:val="005019B1"/>
    <w:rsid w:val="00516EFE"/>
    <w:rsid w:val="0053401E"/>
    <w:rsid w:val="00541477"/>
    <w:rsid w:val="00541CC4"/>
    <w:rsid w:val="00547126"/>
    <w:rsid w:val="00562797"/>
    <w:rsid w:val="005870D4"/>
    <w:rsid w:val="0059593C"/>
    <w:rsid w:val="005C177E"/>
    <w:rsid w:val="005D2C5E"/>
    <w:rsid w:val="005D4F7B"/>
    <w:rsid w:val="005F0681"/>
    <w:rsid w:val="005F3D86"/>
    <w:rsid w:val="00625FDD"/>
    <w:rsid w:val="006302A0"/>
    <w:rsid w:val="00635394"/>
    <w:rsid w:val="0064274D"/>
    <w:rsid w:val="00645106"/>
    <w:rsid w:val="006454D0"/>
    <w:rsid w:val="00660441"/>
    <w:rsid w:val="00665ABF"/>
    <w:rsid w:val="006B0C68"/>
    <w:rsid w:val="006C0F8F"/>
    <w:rsid w:val="006C0F9D"/>
    <w:rsid w:val="006C2EB7"/>
    <w:rsid w:val="006D037C"/>
    <w:rsid w:val="006D24AF"/>
    <w:rsid w:val="006D498D"/>
    <w:rsid w:val="006E1021"/>
    <w:rsid w:val="006E2166"/>
    <w:rsid w:val="006F1E04"/>
    <w:rsid w:val="006F7575"/>
    <w:rsid w:val="00701C40"/>
    <w:rsid w:val="00712E47"/>
    <w:rsid w:val="00730182"/>
    <w:rsid w:val="00731D64"/>
    <w:rsid w:val="007340F5"/>
    <w:rsid w:val="00740BAA"/>
    <w:rsid w:val="00747141"/>
    <w:rsid w:val="007644A9"/>
    <w:rsid w:val="00784325"/>
    <w:rsid w:val="007C2717"/>
    <w:rsid w:val="007E3B70"/>
    <w:rsid w:val="007F47D4"/>
    <w:rsid w:val="00822918"/>
    <w:rsid w:val="0083350F"/>
    <w:rsid w:val="00847B68"/>
    <w:rsid w:val="0085624B"/>
    <w:rsid w:val="00884C08"/>
    <w:rsid w:val="00896E7C"/>
    <w:rsid w:val="008A00BA"/>
    <w:rsid w:val="008B2128"/>
    <w:rsid w:val="008B2E85"/>
    <w:rsid w:val="008B5763"/>
    <w:rsid w:val="008C71CB"/>
    <w:rsid w:val="008F31EA"/>
    <w:rsid w:val="008F346E"/>
    <w:rsid w:val="008F6BE1"/>
    <w:rsid w:val="008F6E44"/>
    <w:rsid w:val="00903C74"/>
    <w:rsid w:val="009102D8"/>
    <w:rsid w:val="009174E2"/>
    <w:rsid w:val="0096084E"/>
    <w:rsid w:val="00971D53"/>
    <w:rsid w:val="00971D5C"/>
    <w:rsid w:val="009837D5"/>
    <w:rsid w:val="0098578E"/>
    <w:rsid w:val="00986C25"/>
    <w:rsid w:val="00990284"/>
    <w:rsid w:val="009A5252"/>
    <w:rsid w:val="009C5BEA"/>
    <w:rsid w:val="009E0266"/>
    <w:rsid w:val="009E219E"/>
    <w:rsid w:val="009E286F"/>
    <w:rsid w:val="009F791E"/>
    <w:rsid w:val="00A01B57"/>
    <w:rsid w:val="00A071D7"/>
    <w:rsid w:val="00A23A8F"/>
    <w:rsid w:val="00A26229"/>
    <w:rsid w:val="00A35108"/>
    <w:rsid w:val="00A50AE1"/>
    <w:rsid w:val="00A70C2D"/>
    <w:rsid w:val="00A70D2E"/>
    <w:rsid w:val="00A75B76"/>
    <w:rsid w:val="00AA51B2"/>
    <w:rsid w:val="00AC1013"/>
    <w:rsid w:val="00AC3DA2"/>
    <w:rsid w:val="00B06AD0"/>
    <w:rsid w:val="00B06C1A"/>
    <w:rsid w:val="00B07C26"/>
    <w:rsid w:val="00B12A9E"/>
    <w:rsid w:val="00B13C87"/>
    <w:rsid w:val="00B20547"/>
    <w:rsid w:val="00B220F2"/>
    <w:rsid w:val="00B25E8E"/>
    <w:rsid w:val="00B3431C"/>
    <w:rsid w:val="00B64328"/>
    <w:rsid w:val="00B70547"/>
    <w:rsid w:val="00B74D23"/>
    <w:rsid w:val="00B75FB2"/>
    <w:rsid w:val="00B84DC1"/>
    <w:rsid w:val="00BA5FBC"/>
    <w:rsid w:val="00BD3D03"/>
    <w:rsid w:val="00BF492D"/>
    <w:rsid w:val="00C04127"/>
    <w:rsid w:val="00C12165"/>
    <w:rsid w:val="00C353D5"/>
    <w:rsid w:val="00C42906"/>
    <w:rsid w:val="00C442BE"/>
    <w:rsid w:val="00C460CA"/>
    <w:rsid w:val="00C52785"/>
    <w:rsid w:val="00C73E54"/>
    <w:rsid w:val="00C84103"/>
    <w:rsid w:val="00C94933"/>
    <w:rsid w:val="00C96022"/>
    <w:rsid w:val="00CB71D7"/>
    <w:rsid w:val="00CB7A15"/>
    <w:rsid w:val="00CD417B"/>
    <w:rsid w:val="00CD62E9"/>
    <w:rsid w:val="00CE17EB"/>
    <w:rsid w:val="00CE40AB"/>
    <w:rsid w:val="00CF0948"/>
    <w:rsid w:val="00CF3C18"/>
    <w:rsid w:val="00D07A6E"/>
    <w:rsid w:val="00D141DF"/>
    <w:rsid w:val="00D15C56"/>
    <w:rsid w:val="00D15F3E"/>
    <w:rsid w:val="00D24E67"/>
    <w:rsid w:val="00D2573D"/>
    <w:rsid w:val="00D3454B"/>
    <w:rsid w:val="00D34BCC"/>
    <w:rsid w:val="00D452EE"/>
    <w:rsid w:val="00D50828"/>
    <w:rsid w:val="00D85879"/>
    <w:rsid w:val="00D91DB8"/>
    <w:rsid w:val="00D95018"/>
    <w:rsid w:val="00DA09B6"/>
    <w:rsid w:val="00DA6154"/>
    <w:rsid w:val="00DB79B1"/>
    <w:rsid w:val="00DC1557"/>
    <w:rsid w:val="00DC6C51"/>
    <w:rsid w:val="00DE3104"/>
    <w:rsid w:val="00DE3F2E"/>
    <w:rsid w:val="00DF733D"/>
    <w:rsid w:val="00E04287"/>
    <w:rsid w:val="00E07889"/>
    <w:rsid w:val="00E142F3"/>
    <w:rsid w:val="00E4422F"/>
    <w:rsid w:val="00E5109B"/>
    <w:rsid w:val="00E54C88"/>
    <w:rsid w:val="00E645D5"/>
    <w:rsid w:val="00E83CF5"/>
    <w:rsid w:val="00E87851"/>
    <w:rsid w:val="00E97735"/>
    <w:rsid w:val="00EA5A1E"/>
    <w:rsid w:val="00EA6757"/>
    <w:rsid w:val="00EB01E2"/>
    <w:rsid w:val="00EC1640"/>
    <w:rsid w:val="00EC4045"/>
    <w:rsid w:val="00ED0A59"/>
    <w:rsid w:val="00ED148B"/>
    <w:rsid w:val="00ED4666"/>
    <w:rsid w:val="00ED5B34"/>
    <w:rsid w:val="00F17D7F"/>
    <w:rsid w:val="00F62BD5"/>
    <w:rsid w:val="00F63AA5"/>
    <w:rsid w:val="00F73912"/>
    <w:rsid w:val="00F75C48"/>
    <w:rsid w:val="00F85422"/>
    <w:rsid w:val="00F91F0A"/>
    <w:rsid w:val="00F9561B"/>
    <w:rsid w:val="00FC36BC"/>
    <w:rsid w:val="00FD50CD"/>
    <w:rsid w:val="00FE19A4"/>
    <w:rsid w:val="00FF544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346BE4"/>
  <w15:docId w15:val="{C39B9475-FD8C-4B4B-A88C-6CE8CD559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64160"/>
    <w:pPr>
      <w:outlineLvl w:val="0"/>
    </w:pPr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64160"/>
    <w:pPr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styleId="Heading3">
    <w:name w:val="heading 3"/>
    <w:basedOn w:val="Normal"/>
    <w:link w:val="Heading3Char"/>
    <w:semiHidden/>
    <w:unhideWhenUsed/>
    <w:qFormat/>
    <w:rsid w:val="00864160"/>
    <w:pPr>
      <w:outlineLvl w:val="2"/>
    </w:pPr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styleId="Heading4">
    <w:name w:val="heading 4"/>
    <w:basedOn w:val="Normal"/>
    <w:link w:val="Heading4Char"/>
    <w:semiHidden/>
    <w:unhideWhenUsed/>
    <w:qFormat/>
    <w:rsid w:val="00864160"/>
    <w:pPr>
      <w:outlineLvl w:val="3"/>
    </w:pPr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D06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D0603"/>
  </w:style>
  <w:style w:type="paragraph" w:styleId="Footer">
    <w:name w:val="footer"/>
    <w:basedOn w:val="Normal"/>
    <w:link w:val="FooterChar"/>
    <w:semiHidden/>
    <w:unhideWhenUsed/>
    <w:rsid w:val="00864160"/>
    <w:pPr>
      <w:spacing w:after="120" w:line="264" w:lineRule="auto"/>
    </w:pPr>
    <w:rPr>
      <w:color w:val="000000" w:themeColor="text2"/>
      <w:sz w:val="16"/>
    </w:rPr>
  </w:style>
  <w:style w:type="character" w:customStyle="1" w:styleId="FooterChar">
    <w:name w:val="Footer Char"/>
    <w:basedOn w:val="DefaultParagraphFont"/>
    <w:link w:val="Footer"/>
    <w:semiHidden/>
    <w:rsid w:val="00864160"/>
    <w:rPr>
      <w:color w:val="000000" w:themeColor="text2"/>
      <w:sz w:val="16"/>
    </w:rPr>
  </w:style>
  <w:style w:type="paragraph" w:styleId="Date">
    <w:name w:val="Date"/>
    <w:basedOn w:val="Normal"/>
    <w:link w:val="DateChar"/>
    <w:semiHidden/>
    <w:unhideWhenUsed/>
    <w:rsid w:val="003E1B12"/>
    <w:pPr>
      <w:spacing w:line="1480" w:lineRule="exact"/>
      <w:jc w:val="right"/>
    </w:pPr>
    <w:rPr>
      <w:color w:val="FFFFFF" w:themeColor="background1"/>
      <w:sz w:val="144"/>
    </w:rPr>
  </w:style>
  <w:style w:type="character" w:customStyle="1" w:styleId="DateChar">
    <w:name w:val="Date Char"/>
    <w:basedOn w:val="DefaultParagraphFont"/>
    <w:link w:val="Date"/>
    <w:semiHidden/>
    <w:rsid w:val="003E1B12"/>
    <w:rPr>
      <w:color w:val="FFFFFF" w:themeColor="background1"/>
      <w:sz w:val="144"/>
    </w:rPr>
  </w:style>
  <w:style w:type="paragraph" w:styleId="Title">
    <w:name w:val="Title"/>
    <w:basedOn w:val="Normal"/>
    <w:link w:val="TitleChar"/>
    <w:qFormat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rsid w:val="00857F6B"/>
    <w:rPr>
      <w:rFonts w:asciiTheme="majorHAnsi" w:eastAsiaTheme="majorEastAsia" w:hAnsiTheme="majorHAnsi" w:cs="Corbel"/>
      <w:color w:val="FFFFFF" w:themeColor="background1"/>
      <w:kern w:val="28"/>
      <w:sz w:val="48"/>
      <w:szCs w:val="52"/>
    </w:rPr>
  </w:style>
  <w:style w:type="paragraph" w:styleId="Subtitle">
    <w:name w:val="Subtitle"/>
    <w:basedOn w:val="Normal"/>
    <w:link w:val="SubtitleChar"/>
    <w:qFormat/>
    <w:rsid w:val="00857F6B"/>
    <w:pPr>
      <w:numPr>
        <w:ilvl w:val="1"/>
      </w:numPr>
    </w:pPr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rsid w:val="00857F6B"/>
    <w:rPr>
      <w:rFonts w:asciiTheme="majorHAnsi" w:eastAsiaTheme="majorEastAsia" w:hAnsiTheme="majorHAnsi" w:cstheme="majorBidi"/>
      <w:iCs/>
      <w:color w:val="FFFFFF" w:themeColor="background1"/>
    </w:rPr>
  </w:style>
  <w:style w:type="character" w:customStyle="1" w:styleId="Heading4Char">
    <w:name w:val="Heading 4 Char"/>
    <w:basedOn w:val="DefaultParagraphFont"/>
    <w:link w:val="Heading4"/>
    <w:semiHidden/>
    <w:rsid w:val="00864160"/>
    <w:rPr>
      <w:rFonts w:asciiTheme="majorHAnsi" w:eastAsiaTheme="majorEastAsia" w:hAnsiTheme="majorHAnsi" w:cstheme="majorBidi"/>
      <w:bCs/>
      <w:iCs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semiHidden/>
    <w:rsid w:val="00864160"/>
    <w:rPr>
      <w:rFonts w:asciiTheme="majorHAnsi" w:eastAsiaTheme="majorEastAsia" w:hAnsiTheme="majorHAnsi" w:cstheme="majorBidi"/>
      <w:b/>
      <w:bCs/>
      <w:color w:val="FFFFFF" w:themeColor="background1"/>
      <w:szCs w:val="26"/>
    </w:rPr>
  </w:style>
  <w:style w:type="paragraph" w:customStyle="1" w:styleId="BodyText-Light">
    <w:name w:val="Body Text - Light"/>
    <w:basedOn w:val="Normal"/>
    <w:qFormat/>
    <w:rsid w:val="00864160"/>
    <w:pPr>
      <w:spacing w:line="264" w:lineRule="auto"/>
    </w:pPr>
    <w:rPr>
      <w:color w:val="FFFFFF" w:themeColor="background1"/>
      <w:sz w:val="18"/>
    </w:rPr>
  </w:style>
  <w:style w:type="character" w:customStyle="1" w:styleId="Heading1Char">
    <w:name w:val="Heading 1 Char"/>
    <w:basedOn w:val="DefaultParagraphFont"/>
    <w:link w:val="Heading1"/>
    <w:rsid w:val="00864160"/>
    <w:rPr>
      <w:rFonts w:asciiTheme="majorHAnsi" w:eastAsiaTheme="majorEastAsia" w:hAnsiTheme="majorHAnsi" w:cstheme="majorBidi"/>
      <w:b/>
      <w:bCs/>
      <w:color w:val="000000" w:themeColor="text2"/>
      <w:sz w:val="28"/>
      <w:szCs w:val="32"/>
    </w:rPr>
  </w:style>
  <w:style w:type="paragraph" w:styleId="BodyText">
    <w:name w:val="Body Text"/>
    <w:basedOn w:val="Normal"/>
    <w:link w:val="BodyTextChar"/>
    <w:unhideWhenUsed/>
    <w:rsid w:val="00864160"/>
    <w:pPr>
      <w:spacing w:after="120" w:line="264" w:lineRule="auto"/>
    </w:pPr>
    <w:rPr>
      <w:color w:val="000000" w:themeColor="text2"/>
      <w:sz w:val="20"/>
    </w:rPr>
  </w:style>
  <w:style w:type="character" w:customStyle="1" w:styleId="BodyTextChar">
    <w:name w:val="Body Text Char"/>
    <w:basedOn w:val="DefaultParagraphFont"/>
    <w:link w:val="BodyText"/>
    <w:rsid w:val="00864160"/>
    <w:rPr>
      <w:color w:val="000000" w:themeColor="text2"/>
      <w:sz w:val="20"/>
    </w:rPr>
  </w:style>
  <w:style w:type="paragraph" w:customStyle="1" w:styleId="BodyText-Small">
    <w:name w:val="Body Text - Small"/>
    <w:basedOn w:val="Normal"/>
    <w:qFormat/>
    <w:rsid w:val="00864160"/>
    <w:pPr>
      <w:spacing w:after="120" w:line="264" w:lineRule="auto"/>
    </w:pPr>
    <w:rPr>
      <w:color w:val="000000" w:themeColor="text2"/>
      <w:sz w:val="18"/>
    </w:rPr>
  </w:style>
  <w:style w:type="character" w:customStyle="1" w:styleId="Heading3Char">
    <w:name w:val="Heading 3 Char"/>
    <w:basedOn w:val="DefaultParagraphFont"/>
    <w:link w:val="Heading3"/>
    <w:semiHidden/>
    <w:rsid w:val="00864160"/>
    <w:rPr>
      <w:rFonts w:asciiTheme="majorHAnsi" w:eastAsiaTheme="majorEastAsia" w:hAnsiTheme="majorHAnsi" w:cstheme="majorBidi"/>
      <w:b/>
      <w:bCs/>
      <w:color w:val="000000" w:themeColor="text2"/>
      <w:sz w:val="22"/>
    </w:rPr>
  </w:style>
  <w:style w:type="paragraph" w:customStyle="1" w:styleId="ListText">
    <w:name w:val="List Text"/>
    <w:basedOn w:val="BodyText"/>
    <w:qFormat/>
    <w:rsid w:val="007A7B74"/>
    <w:pPr>
      <w:spacing w:after="20"/>
    </w:pPr>
  </w:style>
  <w:style w:type="character" w:styleId="Hyperlink">
    <w:name w:val="Hyperlink"/>
    <w:basedOn w:val="DefaultParagraphFont"/>
    <w:uiPriority w:val="99"/>
    <w:unhideWhenUsed/>
    <w:rsid w:val="006E1021"/>
    <w:rPr>
      <w:color w:val="5F5F5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57E0"/>
    <w:rPr>
      <w:color w:val="919191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A5A1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B2E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hockerTrackClub.com" TargetMode="External"/><Relationship Id="rId13" Type="http://schemas.openxmlformats.org/officeDocument/2006/relationships/image" Target="media/image5.jpg"/><Relationship Id="rId18" Type="http://schemas.openxmlformats.org/officeDocument/2006/relationships/hyperlink" Target="mailto:youth@shockertrackclub.com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://www.ShockerTrackClub.com" TargetMode="External"/><Relationship Id="rId12" Type="http://schemas.openxmlformats.org/officeDocument/2006/relationships/image" Target="media/image4.jpg"/><Relationship Id="rId17" Type="http://schemas.openxmlformats.org/officeDocument/2006/relationships/hyperlink" Target="mailto:youthoperations@shockertrackclub.com" TargetMode="External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mailto:youth@shockertrackclub.com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10" Type="http://schemas.openxmlformats.org/officeDocument/2006/relationships/image" Target="media/image20.JPG"/><Relationship Id="rId19" Type="http://schemas.openxmlformats.org/officeDocument/2006/relationships/hyperlink" Target="mailto:youthoperations@shockertrackclub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rograms:Picture%20Program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Macintosh%20HD:Applications:Microsoft%20Office%202011:Office:Media:Templates:Publishing%20Layout%20View:Programs:Picture%20Program.dotx</Template>
  <TotalTime>146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Muci</dc:creator>
  <cp:keywords/>
  <dc:description/>
  <cp:lastModifiedBy>Alex Muci</cp:lastModifiedBy>
  <cp:revision>16</cp:revision>
  <cp:lastPrinted>2022-08-13T21:52:00Z</cp:lastPrinted>
  <dcterms:created xsi:type="dcterms:W3CDTF">2022-08-11T18:49:00Z</dcterms:created>
  <dcterms:modified xsi:type="dcterms:W3CDTF">2022-08-23T18:28:00Z</dcterms:modified>
  <cp:category/>
</cp:coreProperties>
</file>