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BC825" w14:textId="71BE7AC5" w:rsidR="003321E9" w:rsidRDefault="002C7D20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754502" behindDoc="0" locked="0" layoutInCell="1" allowOverlap="1" wp14:anchorId="2804468E" wp14:editId="4D62A74E">
            <wp:simplePos x="0" y="0"/>
            <wp:positionH relativeFrom="page">
              <wp:posOffset>1041400</wp:posOffset>
            </wp:positionH>
            <wp:positionV relativeFrom="page">
              <wp:posOffset>6223000</wp:posOffset>
            </wp:positionV>
            <wp:extent cx="2738120" cy="1038225"/>
            <wp:effectExtent l="0" t="0" r="5080" b="3175"/>
            <wp:wrapTight wrapText="bothSides">
              <wp:wrapPolygon edited="0">
                <wp:start x="0" y="0"/>
                <wp:lineTo x="0" y="21138"/>
                <wp:lineTo x="21440" y="21138"/>
                <wp:lineTo x="214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662">
        <w:rPr>
          <w:noProof/>
        </w:rPr>
        <mc:AlternateContent>
          <mc:Choice Requires="wps">
            <w:drawing>
              <wp:anchor distT="0" distB="0" distL="114300" distR="114300" simplePos="0" relativeHeight="251706374" behindDoc="0" locked="0" layoutInCell="1" allowOverlap="1" wp14:anchorId="178C1A6C" wp14:editId="4764FE21">
                <wp:simplePos x="0" y="0"/>
                <wp:positionH relativeFrom="page">
                  <wp:posOffset>457200</wp:posOffset>
                </wp:positionH>
                <wp:positionV relativeFrom="page">
                  <wp:posOffset>3310255</wp:posOffset>
                </wp:positionV>
                <wp:extent cx="4114800" cy="2963545"/>
                <wp:effectExtent l="0" t="0" r="0" b="8255"/>
                <wp:wrapThrough wrapText="bothSides">
                  <wp:wrapPolygon edited="0">
                    <wp:start x="133" y="0"/>
                    <wp:lineTo x="133" y="21475"/>
                    <wp:lineTo x="21333" y="21475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96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D96E143" w14:textId="5D4A13CD" w:rsidR="005E7D81" w:rsidRPr="00A900E2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Cs w:val="18"/>
                              </w:rPr>
                            </w:pPr>
                            <w:r w:rsidRPr="00841309">
                              <w:rPr>
                                <w:rFonts w:ascii="Impact" w:hAnsi="Impact"/>
                                <w:szCs w:val="18"/>
                              </w:rPr>
                              <w:tab/>
                            </w:r>
                            <w:r w:rsidRPr="00A900E2">
                              <w:rPr>
                                <w:rFonts w:ascii="Impact" w:hAnsi="Impact"/>
                                <w:szCs w:val="18"/>
                              </w:rPr>
                              <w:tab/>
                            </w:r>
                            <w:r w:rsidRPr="00A900E2">
                              <w:rPr>
                                <w:rFonts w:ascii="Impact" w:hAnsi="Impact"/>
                                <w:szCs w:val="18"/>
                              </w:rPr>
                              <w:tab/>
                            </w:r>
                          </w:p>
                          <w:p w14:paraId="304CAE98" w14:textId="60114154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COMPANY NAME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11042A21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6E865DA2" w14:textId="3082AB2D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ADDRESS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B8676A7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1FEDB444" w14:textId="6F70FD4F" w:rsidR="005E7D81" w:rsidRPr="00777047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CITY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 xml:space="preserve">ST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 xml:space="preserve">ZIP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3C3087D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</w:p>
                          <w:p w14:paraId="67D0FC11" w14:textId="60298253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CONTACT PERSON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3798198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576D7D15" w14:textId="05495743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EMAIL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F7B3913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69A55225" w14:textId="5DADC5B3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PHONE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5CB2A0E1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4BD2C835" w14:textId="1D08F0CE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DESIRED SPONSOR CATEGORY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63D9290E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7B0AC5D4" w14:textId="5D7731DF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532B59">
                              <w:rPr>
                                <w:szCs w:val="18"/>
                              </w:rPr>
                              <w:t xml:space="preserve">AMOUNT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019163F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40C120B0" w14:textId="17C091DB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IN-KIND AMOUNT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51A8351B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3D0A2FA4" w14:textId="2429452D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COMMENT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6311618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160BA1CC" w14:textId="405A4C58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632FA103" w14:textId="19A0B7D0" w:rsidR="005E7D81" w:rsidRPr="00532B59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6pt;margin-top:260.65pt;width:324pt;height:233.35pt;z-index:25170637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" mv:complextextbox="1" filled="f" stroked="f">
                <v:textbox inset=",0,,0">
                  <w:txbxContent>
                    <w:p w14:paraId="4D96E143" w14:textId="5D4A13CD" w:rsidR="005E7D81" w:rsidRPr="00A900E2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Cs w:val="18"/>
                        </w:rPr>
                      </w:pPr>
                      <w:r w:rsidRPr="00841309">
                        <w:rPr>
                          <w:rFonts w:ascii="Impact" w:hAnsi="Impact"/>
                          <w:szCs w:val="18"/>
                        </w:rPr>
                        <w:tab/>
                      </w:r>
                      <w:r w:rsidRPr="00A900E2">
                        <w:rPr>
                          <w:rFonts w:ascii="Impact" w:hAnsi="Impact"/>
                          <w:szCs w:val="18"/>
                        </w:rPr>
                        <w:tab/>
                      </w:r>
                      <w:r w:rsidRPr="00A900E2">
                        <w:rPr>
                          <w:rFonts w:ascii="Impact" w:hAnsi="Impact"/>
                          <w:szCs w:val="18"/>
                        </w:rPr>
                        <w:tab/>
                      </w:r>
                    </w:p>
                    <w:p w14:paraId="304CAE98" w14:textId="60114154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COMPANY NAME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11042A21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6E865DA2" w14:textId="3082AB2D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ADDRESS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3B8676A7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1FEDB444" w14:textId="6F70FD4F" w:rsidR="005E7D81" w:rsidRPr="00777047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CITY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szCs w:val="18"/>
                        </w:rPr>
                        <w:t xml:space="preserve">ST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szCs w:val="18"/>
                        </w:rPr>
                        <w:t xml:space="preserve">ZIP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33C3087D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</w:rPr>
                      </w:pPr>
                    </w:p>
                    <w:p w14:paraId="67D0FC11" w14:textId="60298253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CONTACT PERSON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33798198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576D7D15" w14:textId="05495743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EMAIL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0F7B3913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69A55225" w14:textId="5DADC5B3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PHONE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5CB2A0E1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4BD2C835" w14:textId="1D08F0CE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DESIRED SPONSOR CATEGORY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63D9290E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7B0AC5D4" w14:textId="5D7731DF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532B59">
                        <w:rPr>
                          <w:szCs w:val="18"/>
                        </w:rPr>
                        <w:t xml:space="preserve">AMOUNT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0019163F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40C120B0" w14:textId="17C091DB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IN-KIND AMOUNT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51A8351B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3D0A2FA4" w14:textId="2429452D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COMMENT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06311618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160BA1CC" w14:textId="405A4C58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632FA103" w14:textId="19A0B7D0" w:rsidR="005E7D81" w:rsidRPr="00532B59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5DBC">
        <w:rPr>
          <w:rFonts w:ascii="Helvetica" w:hAnsi="Helvetica" w:cs="Helvetica"/>
          <w:noProof/>
        </w:rPr>
        <w:drawing>
          <wp:anchor distT="0" distB="0" distL="114300" distR="114300" simplePos="0" relativeHeight="251753478" behindDoc="0" locked="0" layoutInCell="1" allowOverlap="1" wp14:anchorId="00CABE73" wp14:editId="725231CD">
            <wp:simplePos x="0" y="0"/>
            <wp:positionH relativeFrom="page">
              <wp:posOffset>7616190</wp:posOffset>
            </wp:positionH>
            <wp:positionV relativeFrom="page">
              <wp:posOffset>3240405</wp:posOffset>
            </wp:positionV>
            <wp:extent cx="1616710" cy="1003935"/>
            <wp:effectExtent l="0" t="0" r="8890" b="12065"/>
            <wp:wrapTight wrapText="bothSides">
              <wp:wrapPolygon edited="0">
                <wp:start x="0" y="0"/>
                <wp:lineTo x="0" y="21313"/>
                <wp:lineTo x="21379" y="21313"/>
                <wp:lineTo x="2137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FA0">
        <w:rPr>
          <w:noProof/>
        </w:rPr>
        <w:drawing>
          <wp:anchor distT="0" distB="0" distL="114300" distR="114300" simplePos="0" relativeHeight="251700230" behindDoc="0" locked="0" layoutInCell="1" allowOverlap="1" wp14:anchorId="580BA282" wp14:editId="5D241C14">
            <wp:simplePos x="0" y="0"/>
            <wp:positionH relativeFrom="page">
              <wp:posOffset>2952750</wp:posOffset>
            </wp:positionH>
            <wp:positionV relativeFrom="page">
              <wp:posOffset>989330</wp:posOffset>
            </wp:positionV>
            <wp:extent cx="1473200" cy="1491615"/>
            <wp:effectExtent l="0" t="0" r="0" b="6985"/>
            <wp:wrapTight wrapText="bothSides">
              <wp:wrapPolygon edited="0">
                <wp:start x="0" y="0"/>
                <wp:lineTo x="0" y="21333"/>
                <wp:lineTo x="21228" y="21333"/>
                <wp:lineTo x="21228" y="0"/>
                <wp:lineTo x="0" y="0"/>
              </wp:wrapPolygon>
            </wp:wrapTight>
            <wp:docPr id="38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FA0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1865C6AF" wp14:editId="2698542E">
                <wp:simplePos x="0" y="0"/>
                <wp:positionH relativeFrom="page">
                  <wp:posOffset>571500</wp:posOffset>
                </wp:positionH>
                <wp:positionV relativeFrom="page">
                  <wp:posOffset>795020</wp:posOffset>
                </wp:positionV>
                <wp:extent cx="2298700" cy="2032000"/>
                <wp:effectExtent l="0" t="0" r="0" b="0"/>
                <wp:wrapThrough wrapText="bothSides">
                  <wp:wrapPolygon edited="0">
                    <wp:start x="239" y="0"/>
                    <wp:lineTo x="239" y="21330"/>
                    <wp:lineTo x="21003" y="21330"/>
                    <wp:lineTo x="21003" y="0"/>
                    <wp:lineTo x="239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03D4CA6" w14:textId="60EFB8EB" w:rsidR="005E7D81" w:rsidRPr="00274BA0" w:rsidRDefault="005E7D81" w:rsidP="003321E9">
                            <w:pPr>
                              <w:pStyle w:val="BodyText-Light"/>
                              <w:rPr>
                                <w:rFonts w:ascii="Impact" w:hAnsi="Impact"/>
                              </w:rPr>
                            </w:pPr>
                            <w:r w:rsidRPr="005B1303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The Shocker Track Club is a 501C3 organization that helps support Wichita area Track and Field and Cross Country activities and operates on donations and membership fees.  A variety of support methods are available for persons or businesses interested in sponsoring and supporting the</w:t>
                            </w:r>
                            <w:r w:rsidRPr="000C46B2">
                              <w:rPr>
                                <w:rFonts w:ascii="Impact" w:hAnsi="Impact"/>
                                <w:sz w:val="24"/>
                              </w:rPr>
                              <w:t xml:space="preserve"> </w:t>
                            </w:r>
                            <w:r w:rsidRPr="005B1303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45pt;margin-top:62.6pt;width:181pt;height:160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" mv:complextextbox="1" filled="f" stroked="f">
                <v:textbox>
                  <w:txbxContent>
                    <w:p w14:paraId="603D4CA6" w14:textId="60EFB8EB" w:rsidR="005E7D81" w:rsidRPr="00274BA0" w:rsidRDefault="005E7D81" w:rsidP="003321E9">
                      <w:pPr>
                        <w:pStyle w:val="BodyText-Light"/>
                        <w:rPr>
                          <w:rFonts w:ascii="Impact" w:hAnsi="Impact"/>
                        </w:rPr>
                      </w:pPr>
                      <w:r w:rsidRPr="005B1303">
                        <w:rPr>
                          <w:rFonts w:ascii="Impact" w:hAnsi="Impact"/>
                          <w:sz w:val="22"/>
                          <w:szCs w:val="22"/>
                        </w:rPr>
                        <w:t>The Shocker Track Club is a 501C3 organization that helps support Wichita area Track and Field and Cross Country activities and operates on donations and membership fees.  A variety of support methods are available for persons or businesses interested in sponsoring and supporting the</w:t>
                      </w:r>
                      <w:r w:rsidRPr="000C46B2">
                        <w:rPr>
                          <w:rFonts w:ascii="Impact" w:hAnsi="Impact"/>
                          <w:sz w:val="24"/>
                        </w:rPr>
                        <w:t xml:space="preserve"> </w:t>
                      </w:r>
                      <w:r w:rsidRPr="005B1303">
                        <w:rPr>
                          <w:rFonts w:ascii="Impact" w:hAnsi="Impact"/>
                          <w:sz w:val="22"/>
                          <w:szCs w:val="22"/>
                        </w:rPr>
                        <w:t>organization.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6D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29DCCE" wp14:editId="5EF4B26F">
                <wp:simplePos x="0" y="0"/>
                <wp:positionH relativeFrom="page">
                  <wp:posOffset>5930900</wp:posOffset>
                </wp:positionH>
                <wp:positionV relativeFrom="page">
                  <wp:posOffset>5969000</wp:posOffset>
                </wp:positionV>
                <wp:extent cx="3200400" cy="1219200"/>
                <wp:effectExtent l="0" t="0" r="0" b="0"/>
                <wp:wrapTight wrapText="bothSides">
                  <wp:wrapPolygon edited="0">
                    <wp:start x="171" y="0"/>
                    <wp:lineTo x="171" y="21150"/>
                    <wp:lineTo x="21257" y="21150"/>
                    <wp:lineTo x="21257" y="0"/>
                    <wp:lineTo x="171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C65460" w14:textId="2AB9A347" w:rsidR="005E7D81" w:rsidRDefault="005E7D81" w:rsidP="00245253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r w:rsidRPr="00C945E3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June 6, 1015</w:t>
                            </w:r>
                          </w:p>
                          <w:p w14:paraId="6C6E3E1A" w14:textId="5C5151A5" w:rsidR="005E7D81" w:rsidRPr="00777047" w:rsidRDefault="005E7D81" w:rsidP="00245253">
                            <w:pPr>
                              <w:pStyle w:val="Subtitle"/>
                              <w:jc w:val="center"/>
                              <w:rPr>
                                <w:rFonts w:ascii="Handwriting - Dakota" w:hAnsi="Handwriting - Dakota"/>
                                <w:sz w:val="48"/>
                                <w:szCs w:val="48"/>
                              </w:rPr>
                            </w:pPr>
                            <w:r w:rsidRPr="00777047">
                              <w:rPr>
                                <w:rFonts w:ascii="Handwriting - Dakota" w:hAnsi="Handwriting - Dakota"/>
                                <w:sz w:val="48"/>
                                <w:szCs w:val="48"/>
                              </w:rPr>
                              <w:t>Sponsor Guide</w:t>
                            </w:r>
                          </w:p>
                          <w:p w14:paraId="299FC61C" w14:textId="77777777" w:rsidR="005E7D81" w:rsidRPr="00C945E3" w:rsidRDefault="005E7D81" w:rsidP="00245253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</w:rPr>
                            </w:pPr>
                          </w:p>
                          <w:p w14:paraId="584A4AE1" w14:textId="32CED73C" w:rsidR="005E7D81" w:rsidRPr="00C945E3" w:rsidRDefault="00BC7563" w:rsidP="00245253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5E7D81" w:rsidRPr="00C945E3">
                                <w:rPr>
                                  <w:rStyle w:val="Hyperlink"/>
                                  <w:rFonts w:ascii="Impact" w:hAnsi="Impact"/>
                                  <w:sz w:val="28"/>
                                  <w:szCs w:val="28"/>
                                </w:rPr>
                                <w:t>ShockerTrackClub.com</w:t>
                              </w:r>
                            </w:hyperlink>
                          </w:p>
                          <w:p w14:paraId="35278809" w14:textId="77777777" w:rsidR="005E7D81" w:rsidRPr="00857F6B" w:rsidRDefault="005E7D81" w:rsidP="003321E9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67pt;margin-top:470pt;width:252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Ba4/MCAABX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" filled="f" stroked="f">
                <v:textbox inset=",0,,0">
                  <w:txbxContent>
                    <w:p w14:paraId="4EC65460" w14:textId="2AB9A347" w:rsidR="005E7D81" w:rsidRDefault="005E7D81" w:rsidP="00245253">
                      <w:pPr>
                        <w:pStyle w:val="Subtitle"/>
                        <w:jc w:val="center"/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r w:rsidRPr="00C945E3">
                        <w:rPr>
                          <w:rFonts w:ascii="Impact" w:hAnsi="Impact"/>
                          <w:sz w:val="48"/>
                          <w:szCs w:val="48"/>
                        </w:rPr>
                        <w:t>June 6, 1015</w:t>
                      </w:r>
                    </w:p>
                    <w:p w14:paraId="6C6E3E1A" w14:textId="5C5151A5" w:rsidR="005E7D81" w:rsidRPr="00777047" w:rsidRDefault="005E7D81" w:rsidP="00245253">
                      <w:pPr>
                        <w:pStyle w:val="Subtitle"/>
                        <w:jc w:val="center"/>
                        <w:rPr>
                          <w:rFonts w:ascii="Handwriting - Dakota" w:hAnsi="Handwriting - Dakota"/>
                          <w:sz w:val="48"/>
                          <w:szCs w:val="48"/>
                        </w:rPr>
                      </w:pPr>
                      <w:r w:rsidRPr="00777047">
                        <w:rPr>
                          <w:rFonts w:ascii="Handwriting - Dakota" w:hAnsi="Handwriting - Dakota"/>
                          <w:sz w:val="48"/>
                          <w:szCs w:val="48"/>
                        </w:rPr>
                        <w:t>Sponsor Guide</w:t>
                      </w:r>
                    </w:p>
                    <w:p w14:paraId="299FC61C" w14:textId="77777777" w:rsidR="005E7D81" w:rsidRPr="00C945E3" w:rsidRDefault="005E7D81" w:rsidP="00245253">
                      <w:pPr>
                        <w:pStyle w:val="Subtitle"/>
                        <w:jc w:val="center"/>
                        <w:rPr>
                          <w:rFonts w:ascii="Impact" w:hAnsi="Impact"/>
                        </w:rPr>
                      </w:pPr>
                    </w:p>
                    <w:p w14:paraId="584A4AE1" w14:textId="32CED73C" w:rsidR="005E7D81" w:rsidRPr="00C945E3" w:rsidRDefault="00BC7563" w:rsidP="00245253">
                      <w:pPr>
                        <w:pStyle w:val="Subtitle"/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hyperlink r:id="rId12" w:history="1">
                        <w:r w:rsidR="005E7D81" w:rsidRPr="00C945E3">
                          <w:rPr>
                            <w:rStyle w:val="Hyperlink"/>
                            <w:rFonts w:ascii="Impact" w:hAnsi="Impact"/>
                            <w:sz w:val="28"/>
                            <w:szCs w:val="28"/>
                          </w:rPr>
                          <w:t>ShockerTrackClub.com</w:t>
                        </w:r>
                      </w:hyperlink>
                    </w:p>
                    <w:p w14:paraId="35278809" w14:textId="77777777" w:rsidR="005E7D81" w:rsidRPr="00857F6B" w:rsidRDefault="005E7D81" w:rsidP="003321E9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11BED">
        <w:rPr>
          <w:rFonts w:ascii="Helvetica" w:hAnsi="Helvetica" w:cs="Helvetica"/>
          <w:noProof/>
        </w:rPr>
        <w:drawing>
          <wp:anchor distT="0" distB="0" distL="114300" distR="114300" simplePos="0" relativeHeight="251751430" behindDoc="0" locked="0" layoutInCell="1" allowOverlap="1" wp14:anchorId="1E6BE686" wp14:editId="55F63E11">
            <wp:simplePos x="0" y="0"/>
            <wp:positionH relativeFrom="page">
              <wp:posOffset>5989320</wp:posOffset>
            </wp:positionH>
            <wp:positionV relativeFrom="page">
              <wp:posOffset>795020</wp:posOffset>
            </wp:positionV>
            <wp:extent cx="1021715" cy="1439545"/>
            <wp:effectExtent l="0" t="0" r="0" b="8255"/>
            <wp:wrapTight wrapText="bothSides">
              <wp:wrapPolygon edited="0">
                <wp:start x="0" y="0"/>
                <wp:lineTo x="0" y="21343"/>
                <wp:lineTo x="20942" y="21343"/>
                <wp:lineTo x="20942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E3">
        <w:rPr>
          <w:noProof/>
        </w:rPr>
        <w:drawing>
          <wp:anchor distT="0" distB="0" distL="114300" distR="114300" simplePos="0" relativeHeight="251696134" behindDoc="0" locked="0" layoutInCell="1" allowOverlap="1" wp14:anchorId="29AF3058" wp14:editId="7630F224">
            <wp:simplePos x="0" y="0"/>
            <wp:positionH relativeFrom="page">
              <wp:posOffset>5676265</wp:posOffset>
            </wp:positionH>
            <wp:positionV relativeFrom="page">
              <wp:posOffset>2579370</wp:posOffset>
            </wp:positionV>
            <wp:extent cx="1791335" cy="1813560"/>
            <wp:effectExtent l="0" t="0" r="12065" b="0"/>
            <wp:wrapTight wrapText="bothSides">
              <wp:wrapPolygon edited="0">
                <wp:start x="0" y="0"/>
                <wp:lineTo x="0" y="21176"/>
                <wp:lineTo x="21439" y="21176"/>
                <wp:lineTo x="21439" y="0"/>
                <wp:lineTo x="0" y="0"/>
              </wp:wrapPolygon>
            </wp:wrapTight>
            <wp:docPr id="47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E3">
        <w:rPr>
          <w:rFonts w:ascii="Helvetica" w:hAnsi="Helvetica" w:cs="Helvetica"/>
          <w:noProof/>
        </w:rPr>
        <w:drawing>
          <wp:anchor distT="0" distB="0" distL="114300" distR="114300" simplePos="0" relativeHeight="251750406" behindDoc="0" locked="0" layoutInCell="1" allowOverlap="1" wp14:anchorId="4A2E67E5" wp14:editId="64A66937">
            <wp:simplePos x="0" y="0"/>
            <wp:positionH relativeFrom="page">
              <wp:posOffset>7458710</wp:posOffset>
            </wp:positionH>
            <wp:positionV relativeFrom="page">
              <wp:posOffset>1194435</wp:posOffset>
            </wp:positionV>
            <wp:extent cx="1724660" cy="1724660"/>
            <wp:effectExtent l="0" t="0" r="2540" b="254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07">
        <w:rPr>
          <w:noProof/>
        </w:rPr>
        <mc:AlternateContent>
          <mc:Choice Requires="wps">
            <w:drawing>
              <wp:anchor distT="0" distB="0" distL="114300" distR="114300" simplePos="0" relativeHeight="251704326" behindDoc="0" locked="0" layoutInCell="1" allowOverlap="1" wp14:anchorId="7A6FC8DB" wp14:editId="4F43CBAE">
                <wp:simplePos x="0" y="0"/>
                <wp:positionH relativeFrom="page">
                  <wp:posOffset>457200</wp:posOffset>
                </wp:positionH>
                <wp:positionV relativeFrom="page">
                  <wp:posOffset>2926080</wp:posOffset>
                </wp:positionV>
                <wp:extent cx="3736340" cy="314325"/>
                <wp:effectExtent l="0" t="0" r="0" b="15875"/>
                <wp:wrapTight wrapText="bothSides">
                  <wp:wrapPolygon edited="0">
                    <wp:start x="147" y="0"/>
                    <wp:lineTo x="147" y="20945"/>
                    <wp:lineTo x="21292" y="20945"/>
                    <wp:lineTo x="21292" y="0"/>
                    <wp:lineTo x="147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A752F2" w14:textId="0F6F50BA" w:rsidR="005E7D81" w:rsidRPr="000C46B2" w:rsidRDefault="005E7D81" w:rsidP="00DB460C">
                            <w:pPr>
                              <w:pStyle w:val="Heading1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SPONSOR INTEREST FORM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6pt;margin-top:230.4pt;width:294.2pt;height:24.75pt;z-index:251704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" filled="f" stroked="f">
                <v:textbox inset=",0,,0">
                  <w:txbxContent>
                    <w:p w14:paraId="0EA752F2" w14:textId="0F6F50BA" w:rsidR="005E7D81" w:rsidRPr="000C46B2" w:rsidRDefault="005E7D81" w:rsidP="00DB460C">
                      <w:pPr>
                        <w:pStyle w:val="Heading1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SPONSOR INTEREST FORM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7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698326" wp14:editId="318830D2">
                <wp:simplePos x="0" y="0"/>
                <wp:positionH relativeFrom="page">
                  <wp:posOffset>5486400</wp:posOffset>
                </wp:positionH>
                <wp:positionV relativeFrom="page">
                  <wp:posOffset>5353685</wp:posOffset>
                </wp:positionV>
                <wp:extent cx="3931920" cy="474980"/>
                <wp:effectExtent l="0" t="0" r="0" b="7620"/>
                <wp:wrapTight wrapText="bothSides">
                  <wp:wrapPolygon edited="0">
                    <wp:start x="140" y="0"/>
                    <wp:lineTo x="140" y="20791"/>
                    <wp:lineTo x="21349" y="20791"/>
                    <wp:lineTo x="21349" y="0"/>
                    <wp:lineTo x="140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A57C3A" w14:textId="77777777" w:rsidR="005E7D81" w:rsidRPr="00924718" w:rsidRDefault="005E7D81" w:rsidP="00245253">
                            <w:pPr>
                              <w:pStyle w:val="Title"/>
                              <w:jc w:val="center"/>
                              <w:rPr>
                                <w:rFonts w:ascii="Impact" w:hAnsi="Impact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718">
                              <w:rPr>
                                <w:rFonts w:ascii="Impact" w:hAnsi="Impact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6in;margin-top:421.55pt;width:309.6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" filled="f" stroked="f">
                <v:textbox inset=",0,,0">
                  <w:txbxContent>
                    <w:p w14:paraId="6AA57C3A" w14:textId="77777777" w:rsidR="005E7D81" w:rsidRPr="00924718" w:rsidRDefault="005E7D81" w:rsidP="00245253">
                      <w:pPr>
                        <w:pStyle w:val="Title"/>
                        <w:jc w:val="center"/>
                        <w:rPr>
                          <w:rFonts w:ascii="Impact" w:hAnsi="Impact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4718">
                        <w:rPr>
                          <w:rFonts w:ascii="Impact" w:hAnsi="Impact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718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4480CEBD" wp14:editId="3A864DC7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82270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E0422F" w14:textId="6C4D4FE0" w:rsidR="005E7D81" w:rsidRPr="000A1E61" w:rsidRDefault="005E7D81" w:rsidP="003321E9">
                            <w:pPr>
                              <w:pStyle w:val="Date"/>
                              <w:rPr>
                                <w:rFonts w:ascii="BlairMdITC TT-Medium" w:hAnsi="BlairMdITC TT-Medium"/>
                                <w:sz w:val="48"/>
                                <w:szCs w:val="48"/>
                              </w:rPr>
                            </w:pPr>
                            <w:r w:rsidRPr="000A1E61">
                              <w:rPr>
                                <w:rFonts w:ascii="BlairMdITC TT-Medium" w:hAnsi="BlairMdITC TT-Medium"/>
                                <w:sz w:val="48"/>
                                <w:szCs w:val="48"/>
                              </w:rPr>
                              <w:t xml:space="preserve">River </w:t>
                            </w:r>
                            <w:r w:rsidRPr="000A1E61">
                              <w:rPr>
                                <w:rFonts w:ascii="Apple Casual" w:hAnsi="Apple Casual"/>
                                <w:sz w:val="88"/>
                                <w:szCs w:val="88"/>
                              </w:rPr>
                              <w:t>Vault</w:t>
                            </w:r>
                            <w:r w:rsidRPr="000A1E61">
                              <w:rPr>
                                <w:rFonts w:ascii="BlairMdITC TT-Medium" w:hAnsi="BlairMdITC TT-Medium"/>
                                <w:sz w:val="48"/>
                                <w:szCs w:val="48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6in;margin-top:337.45pt;width:301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UTPvM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" filled="f" stroked="f">
                <v:textbox inset=",0,,0">
                  <w:txbxContent>
                    <w:p w14:paraId="3CE0422F" w14:textId="6C4D4FE0" w:rsidR="005E7D81" w:rsidRPr="000A1E61" w:rsidRDefault="005E7D81" w:rsidP="003321E9">
                      <w:pPr>
                        <w:pStyle w:val="Date"/>
                        <w:rPr>
                          <w:rFonts w:ascii="BlairMdITC TT-Medium" w:hAnsi="BlairMdITC TT-Medium"/>
                          <w:sz w:val="48"/>
                          <w:szCs w:val="48"/>
                        </w:rPr>
                      </w:pPr>
                      <w:r w:rsidRPr="000A1E61">
                        <w:rPr>
                          <w:rFonts w:ascii="BlairMdITC TT-Medium" w:hAnsi="BlairMdITC TT-Medium"/>
                          <w:sz w:val="48"/>
                          <w:szCs w:val="48"/>
                        </w:rPr>
                        <w:t xml:space="preserve">River </w:t>
                      </w:r>
                      <w:r w:rsidRPr="000A1E61">
                        <w:rPr>
                          <w:rFonts w:ascii="Apple Casual" w:hAnsi="Apple Casual"/>
                          <w:sz w:val="88"/>
                          <w:szCs w:val="88"/>
                        </w:rPr>
                        <w:t>Vault</w:t>
                      </w:r>
                      <w:r w:rsidRPr="000A1E61">
                        <w:rPr>
                          <w:rFonts w:ascii="BlairMdITC TT-Medium" w:hAnsi="BlairMdITC TT-Medium"/>
                          <w:sz w:val="48"/>
                          <w:szCs w:val="48"/>
                        </w:rPr>
                        <w:t xml:space="preserve"> 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206">
        <w:br w:type="page"/>
      </w:r>
      <w:r w:rsidR="00EA3218">
        <w:rPr>
          <w:noProof/>
        </w:rPr>
        <w:lastRenderedPageBreak/>
        <w:drawing>
          <wp:anchor distT="0" distB="0" distL="114300" distR="114300" simplePos="0" relativeHeight="251762694" behindDoc="0" locked="0" layoutInCell="1" allowOverlap="1" wp14:anchorId="37E3B993" wp14:editId="72C7DA05">
            <wp:simplePos x="0" y="0"/>
            <wp:positionH relativeFrom="page">
              <wp:posOffset>5671820</wp:posOffset>
            </wp:positionH>
            <wp:positionV relativeFrom="page">
              <wp:posOffset>6035675</wp:posOffset>
            </wp:positionV>
            <wp:extent cx="900430" cy="911225"/>
            <wp:effectExtent l="0" t="0" r="0" b="3175"/>
            <wp:wrapTight wrapText="bothSides">
              <wp:wrapPolygon edited="0">
                <wp:start x="0" y="0"/>
                <wp:lineTo x="0" y="21073"/>
                <wp:lineTo x="20717" y="21073"/>
                <wp:lineTo x="20717" y="0"/>
                <wp:lineTo x="0" y="0"/>
              </wp:wrapPolygon>
            </wp:wrapTight>
            <wp:docPr id="26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8">
        <w:rPr>
          <w:noProof/>
        </w:rPr>
        <w:drawing>
          <wp:anchor distT="0" distB="0" distL="114300" distR="114300" simplePos="0" relativeHeight="251759622" behindDoc="0" locked="0" layoutInCell="1" allowOverlap="1" wp14:anchorId="2D218351" wp14:editId="0A2E7E00">
            <wp:simplePos x="0" y="0"/>
            <wp:positionH relativeFrom="page">
              <wp:posOffset>6690360</wp:posOffset>
            </wp:positionH>
            <wp:positionV relativeFrom="page">
              <wp:posOffset>5734050</wp:posOffset>
            </wp:positionV>
            <wp:extent cx="1166495" cy="1556385"/>
            <wp:effectExtent l="0" t="0" r="1905" b="0"/>
            <wp:wrapThrough wrapText="bothSides">
              <wp:wrapPolygon edited="0">
                <wp:start x="0" y="0"/>
                <wp:lineTo x="0" y="21151"/>
                <wp:lineTo x="21165" y="21151"/>
                <wp:lineTo x="2116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Vault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8">
        <w:rPr>
          <w:noProof/>
        </w:rPr>
        <w:drawing>
          <wp:anchor distT="0" distB="0" distL="114300" distR="114300" simplePos="0" relativeHeight="251760646" behindDoc="0" locked="0" layoutInCell="1" allowOverlap="1" wp14:anchorId="563DE6BA" wp14:editId="5D34F13B">
            <wp:simplePos x="0" y="0"/>
            <wp:positionH relativeFrom="page">
              <wp:posOffset>8011795</wp:posOffset>
            </wp:positionH>
            <wp:positionV relativeFrom="page">
              <wp:posOffset>5807075</wp:posOffset>
            </wp:positionV>
            <wp:extent cx="1473200" cy="1454785"/>
            <wp:effectExtent l="0" t="0" r="0" b="0"/>
            <wp:wrapThrough wrapText="bothSides">
              <wp:wrapPolygon edited="0">
                <wp:start x="0" y="0"/>
                <wp:lineTo x="0" y="21119"/>
                <wp:lineTo x="21228" y="21119"/>
                <wp:lineTo x="2122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dan Scott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563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1" relativeHeight="251724806" behindDoc="0" locked="0" layoutInCell="1" allowOverlap="1" wp14:anchorId="3378D838" wp14:editId="42FE15F2">
                <wp:simplePos x="5508625" y="1667510"/>
                <wp:positionH relativeFrom="page">
                  <wp:posOffset>5508625</wp:posOffset>
                </wp:positionH>
                <wp:positionV relativeFrom="page">
                  <wp:posOffset>1667510</wp:posOffset>
                </wp:positionV>
                <wp:extent cx="4035425" cy="5647055"/>
                <wp:effectExtent l="0" t="0" r="0" b="17145"/>
                <wp:wrapThrough wrapText="bothSides">
                  <wp:wrapPolygon edited="0">
                    <wp:start x="136" y="0"/>
                    <wp:lineTo x="136" y="21568"/>
                    <wp:lineTo x="21345" y="21568"/>
                    <wp:lineTo x="21345" y="0"/>
                    <wp:lineTo x="136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5425" cy="5647055"/>
                          <a:chOff x="0" y="0"/>
                          <a:chExt cx="4035425" cy="56470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35425" cy="56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0"/>
                            <a:ext cx="3852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71768BB1" w14:textId="6B02039A" w:rsidR="005E7D81" w:rsidRDefault="005E7D81" w:rsidP="008179E9">
                              <w:pPr>
                                <w:pStyle w:val="BodyText"/>
                                <w:jc w:val="center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  <w:t>SPONSORS ARE NEEDED FOR</w:t>
                              </w:r>
                            </w:p>
                            <w:p w14:paraId="557007D1" w14:textId="78920DB0" w:rsidR="005E7D81" w:rsidRPr="008179E9" w:rsidRDefault="005E7D81" w:rsidP="004A068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 xml:space="preserve">Lodging for Elite </w:t>
                              </w:r>
                              <w:proofErr w:type="spellStart"/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Vaulters</w:t>
                              </w:r>
                              <w:proofErr w:type="spellEnd"/>
                            </w:p>
                            <w:p w14:paraId="133AE559" w14:textId="5B826073" w:rsidR="005E7D81" w:rsidRPr="008179E9" w:rsidRDefault="005E7D81" w:rsidP="004A068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Prize money and/or Awards for Competitors</w:t>
                              </w:r>
                            </w:p>
                            <w:p w14:paraId="41ED9AE3" w14:textId="13B9320E" w:rsidR="005E7D81" w:rsidRPr="008179E9" w:rsidRDefault="005E7D81" w:rsidP="004A068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 xml:space="preserve">Food and Beverages for Event Volunteers and </w:t>
                              </w:r>
                              <w:proofErr w:type="spellStart"/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Vaulters</w:t>
                              </w:r>
                              <w:proofErr w:type="spellEnd"/>
                            </w:p>
                            <w:p w14:paraId="10025D7A" w14:textId="711B2C78" w:rsidR="005E7D81" w:rsidRPr="008179E9" w:rsidRDefault="005E7D81" w:rsidP="008C3C2E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Event T-Shirts</w:t>
                              </w:r>
                            </w:p>
                            <w:p w14:paraId="3DBE270E" w14:textId="701C6683" w:rsidR="005E7D81" w:rsidRPr="008179E9" w:rsidRDefault="005E7D81" w:rsidP="008C3C2E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River Festival Buttons</w:t>
                              </w:r>
                            </w:p>
                            <w:p w14:paraId="3AC0842D" w14:textId="77777777" w:rsidR="005E7D81" w:rsidRDefault="005E7D81" w:rsidP="008179E9">
                              <w:pPr>
                                <w:pStyle w:val="BodyText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</w:p>
                            <w:p w14:paraId="52CEB262" w14:textId="1B8BBE2E" w:rsidR="005E7D81" w:rsidRPr="008179E9" w:rsidRDefault="005E7D81" w:rsidP="008179E9">
                              <w:pPr>
                                <w:pStyle w:val="BodyText"/>
                                <w:jc w:val="center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  <w:t>SPONSOR OPTIONS</w:t>
                              </w:r>
                            </w:p>
                            <w:p w14:paraId="548651CA" w14:textId="6CEE763B" w:rsidR="005E7D81" w:rsidRPr="008179E9" w:rsidRDefault="005E7D81" w:rsidP="008C3C2E">
                              <w:pPr>
                                <w:pStyle w:val="BodyText"/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Cloud Level Sponsor ($500) will receive –</w:t>
                              </w:r>
                            </w:p>
                            <w:p w14:paraId="5151E96F" w14:textId="64D69150" w:rsidR="005E7D81" w:rsidRPr="008179E9" w:rsidRDefault="005E7D81" w:rsidP="00D23FA0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Mention in the event program and PSA during event</w:t>
                              </w:r>
                            </w:p>
                            <w:p w14:paraId="63490CDC" w14:textId="46026481" w:rsidR="005E7D81" w:rsidRPr="008179E9" w:rsidRDefault="005E7D81" w:rsidP="00D23FA0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Logo on back of Event T-Shirt</w:t>
                              </w:r>
                            </w:p>
                            <w:p w14:paraId="0A152203" w14:textId="2F650DC9" w:rsidR="005E7D81" w:rsidRPr="008179E9" w:rsidRDefault="005E7D81" w:rsidP="00C654BC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Event T-Shirt (quantity of two)</w:t>
                              </w:r>
                            </w:p>
                            <w:p w14:paraId="49D61DDC" w14:textId="1FCD6B7B" w:rsidR="005E7D81" w:rsidRPr="008179E9" w:rsidRDefault="005E7D81" w:rsidP="008179E9">
                              <w:pPr>
                                <w:pStyle w:val="BodyText"/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Sky Level Sponsor ($1000)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 xml:space="preserve"> will receive t</w:t>
                              </w: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he above plus –</w:t>
                              </w:r>
                            </w:p>
                            <w:p w14:paraId="2DDB7929" w14:textId="791FB83E" w:rsidR="005E7D81" w:rsidRPr="008179E9" w:rsidRDefault="005E7D81" w:rsidP="0087246B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2’ x 4’ poster-banner displayed during the event</w:t>
                              </w:r>
                            </w:p>
                            <w:p w14:paraId="0CE86AC7" w14:textId="62496A64" w:rsidR="005E7D81" w:rsidRPr="008179E9" w:rsidRDefault="005E7D81" w:rsidP="008179E9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VIP Table seating</w:t>
                              </w:r>
                            </w:p>
                            <w:p w14:paraId="63233829" w14:textId="16B37247" w:rsidR="005E7D81" w:rsidRPr="00C654BC" w:rsidRDefault="005E7D81" w:rsidP="0087246B">
                              <w:pPr>
                                <w:pStyle w:val="BodyText"/>
                                <w:ind w:left="360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28067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54419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807720"/>
                            <a:ext cx="385254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107188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133540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1598930"/>
                            <a:ext cx="3852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1879600"/>
                            <a:ext cx="3852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16027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242379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268732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950845"/>
                            <a:ext cx="385254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21500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47853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91440" y="374205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4005580"/>
                            <a:ext cx="97599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32" style="position:absolute;margin-left:433.75pt;margin-top:131.3pt;width:317.75pt;height:444.65pt;z-index:251724806;mso-position-horizontal-relative:page;mso-position-vertical-relative:page" coordsize="4035425,5647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" mv:complextextbox="1">
                <v:shape id="Text Box 61" o:spid="_x0000_s1033" type="#_x0000_t202" style="position:absolute;width:4035425;height:564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1BgxQAA&#10;ANsAAAAPAAAAZHJzL2Rvd25yZXYueG1sRI9Ba8JAFITvhf6H5RW8NRsrtCW6CaEQqGDBWvH8zD6T&#10;YPZtkt1q9Ne7hYLHYWa+YRbZaFpxosE1lhVMoxgEcWl1w5WC7U/x/A7CeWSNrWVScCEHWfr4sMBE&#10;2zN/02njKxEg7BJUUHvfJVK6siaDLrIdcfAOdjDogxwqqQc8B7hp5Uscv0qDDYeFGjv6qKk8bn6N&#10;gq/1vr8uY2fa3BfFW77uV4ddr9TkacznIDyN/h7+b39qBbMZ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zUGDFAAAA2wAAAA8AAAAAAAAAAAAAAAAAlwIAAGRycy9k&#10;b3ducmV2LnhtbFBLBQYAAAAABAAEAPUAAACJAwAAAAA=&#10;" mv:complextextbox="1" filled="f" stroked="f">
                  <v:textbox inset=",0,,0"/>
                </v:shape>
                <v:shape id="Text Box 27" o:spid="_x0000_s1034" type="#_x0000_t202" style="position:absolute;left:91440;width:385254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>
                      <w:p w14:paraId="71768BB1" w14:textId="6B02039A" w:rsidR="005E7D81" w:rsidRDefault="005E7D81" w:rsidP="008179E9">
                        <w:pPr>
                          <w:pStyle w:val="BodyText"/>
                          <w:jc w:val="center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  <w:r>
                          <w:rPr>
                            <w:rFonts w:ascii="Impact" w:hAnsi="Impact"/>
                            <w:color w:val="auto"/>
                            <w:sz w:val="24"/>
                          </w:rPr>
                          <w:t>SPONSORS ARE NEEDED FOR</w:t>
                        </w:r>
                      </w:p>
                      <w:p w14:paraId="557007D1" w14:textId="78920DB0" w:rsidR="005E7D81" w:rsidRPr="008179E9" w:rsidRDefault="005E7D81" w:rsidP="004A068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 xml:space="preserve">Lodging for Elite </w:t>
                        </w:r>
                        <w:proofErr w:type="spellStart"/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Vaulters</w:t>
                        </w:r>
                        <w:proofErr w:type="spellEnd"/>
                      </w:p>
                      <w:p w14:paraId="133AE559" w14:textId="5B826073" w:rsidR="005E7D81" w:rsidRPr="008179E9" w:rsidRDefault="005E7D81" w:rsidP="004A068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Prize money and/or Awards for Competitors</w:t>
                        </w:r>
                      </w:p>
                      <w:p w14:paraId="41ED9AE3" w14:textId="13B9320E" w:rsidR="005E7D81" w:rsidRPr="008179E9" w:rsidRDefault="005E7D81" w:rsidP="004A068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 xml:space="preserve">Food and Beverages for Event Volunteers and </w:t>
                        </w:r>
                        <w:proofErr w:type="spellStart"/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Vaulters</w:t>
                        </w:r>
                        <w:proofErr w:type="spellEnd"/>
                      </w:p>
                      <w:p w14:paraId="10025D7A" w14:textId="711B2C78" w:rsidR="005E7D81" w:rsidRPr="008179E9" w:rsidRDefault="005E7D81" w:rsidP="008C3C2E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Event T-Shirts</w:t>
                        </w:r>
                      </w:p>
                      <w:p w14:paraId="3DBE270E" w14:textId="701C6683" w:rsidR="005E7D81" w:rsidRPr="008179E9" w:rsidRDefault="005E7D81" w:rsidP="008C3C2E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River Festival Buttons</w:t>
                        </w:r>
                      </w:p>
                      <w:p w14:paraId="3AC0842D" w14:textId="77777777" w:rsidR="005E7D81" w:rsidRDefault="005E7D81" w:rsidP="008179E9">
                        <w:pPr>
                          <w:pStyle w:val="BodyText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</w:p>
                      <w:p w14:paraId="52CEB262" w14:textId="1B8BBE2E" w:rsidR="005E7D81" w:rsidRPr="008179E9" w:rsidRDefault="005E7D81" w:rsidP="008179E9">
                        <w:pPr>
                          <w:pStyle w:val="BodyText"/>
                          <w:jc w:val="center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  <w:r>
                          <w:rPr>
                            <w:rFonts w:ascii="Impact" w:hAnsi="Impact"/>
                            <w:color w:val="auto"/>
                            <w:sz w:val="24"/>
                          </w:rPr>
                          <w:t>SPONSOR OPTIONS</w:t>
                        </w:r>
                      </w:p>
                      <w:p w14:paraId="548651CA" w14:textId="6CEE763B" w:rsidR="005E7D81" w:rsidRPr="008179E9" w:rsidRDefault="005E7D81" w:rsidP="008C3C2E">
                        <w:pPr>
                          <w:pStyle w:val="BodyText"/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Cloud Level Sponsor ($500) will receive –</w:t>
                        </w:r>
                      </w:p>
                      <w:p w14:paraId="5151E96F" w14:textId="64D69150" w:rsidR="005E7D81" w:rsidRPr="008179E9" w:rsidRDefault="005E7D81" w:rsidP="00D23FA0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Mention in the event program and PSA during event</w:t>
                        </w:r>
                      </w:p>
                      <w:p w14:paraId="63490CDC" w14:textId="46026481" w:rsidR="005E7D81" w:rsidRPr="008179E9" w:rsidRDefault="005E7D81" w:rsidP="00D23FA0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Logo on back of Event T-Shirt</w:t>
                        </w:r>
                      </w:p>
                      <w:p w14:paraId="0A152203" w14:textId="2F650DC9" w:rsidR="005E7D81" w:rsidRPr="008179E9" w:rsidRDefault="005E7D81" w:rsidP="00C654BC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Event T-Shirt (quantity of two)</w:t>
                        </w:r>
                      </w:p>
                      <w:p w14:paraId="49D61DDC" w14:textId="1FCD6B7B" w:rsidR="005E7D81" w:rsidRPr="008179E9" w:rsidRDefault="005E7D81" w:rsidP="008179E9">
                        <w:pPr>
                          <w:pStyle w:val="BodyText"/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Sky Level Sponsor ($1000)</w:t>
                        </w:r>
                        <w: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 xml:space="preserve"> will receive t</w:t>
                        </w: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he above plus –</w:t>
                        </w:r>
                      </w:p>
                      <w:p w14:paraId="2DDB7929" w14:textId="791FB83E" w:rsidR="005E7D81" w:rsidRPr="008179E9" w:rsidRDefault="005E7D81" w:rsidP="0087246B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2’ x 4’ poster-banner displayed during the event</w:t>
                        </w:r>
                      </w:p>
                      <w:p w14:paraId="0CE86AC7" w14:textId="62496A64" w:rsidR="005E7D81" w:rsidRPr="008179E9" w:rsidRDefault="005E7D81" w:rsidP="008179E9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VIP Table seating</w:t>
                        </w:r>
                      </w:p>
                      <w:p w14:paraId="63233829" w14:textId="16B37247" w:rsidR="005E7D81" w:rsidRPr="00C654BC" w:rsidRDefault="005E7D81" w:rsidP="0087246B">
                        <w:pPr>
                          <w:pStyle w:val="BodyText"/>
                          <w:ind w:left="360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8" o:spid="_x0000_s1035" type="#_x0000_t202" style="position:absolute;left:91440;top:28067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36" type="#_x0000_t202" style="position:absolute;left:91440;top:54419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_x0000_s1037" inset="0,0,0,0">
                    <w:txbxContent/>
                  </v:textbox>
                </v:shape>
                <v:shape id="_x0000_s1037" type="#_x0000_t202" style="position:absolute;left:91440;top:807720;width:3852545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_x0000_s1038" inset="0,0,0,0">
                    <w:txbxContent/>
                  </v:textbox>
                </v:shape>
                <v:shape id="_x0000_s1038" type="#_x0000_t202" style="position:absolute;left:91440;top:107188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39" type="#_x0000_t202" style="position:absolute;left:91440;top:133540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5" inset="0,0,0,0">
                    <w:txbxContent/>
                  </v:textbox>
                </v:shape>
                <v:shape id="Text Box 35" o:spid="_x0000_s1040" type="#_x0000_t202" style="position:absolute;left:91440;top:1598930;width:385254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1" type="#_x0000_t202" style="position:absolute;left:91440;top:1879600;width:385254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_x0000_s1042" inset="0,0,0,0">
                    <w:txbxContent/>
                  </v:textbox>
                </v:shape>
                <v:shape id="_x0000_s1042" type="#_x0000_t202" style="position:absolute;left:91440;top:216027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3" inset="0,0,0,0">
                    <w:txbxContent/>
                  </v:textbox>
                </v:shape>
                <v:shape id="Text Box 43" o:spid="_x0000_s1043" type="#_x0000_t202" style="position:absolute;left:91440;top:242379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 Box 44" inset="0,0,0,0">
                    <w:txbxContent/>
                  </v:textbox>
                </v:shape>
                <v:shape id="Text Box 44" o:spid="_x0000_s1044" type="#_x0000_t202" style="position:absolute;left:91440;top:268732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8" inset="0,0,0,0">
                    <w:txbxContent/>
                  </v:textbox>
                </v:shape>
                <v:shape id="Text Box 48" o:spid="_x0000_s1045" type="#_x0000_t202" style="position:absolute;left:91440;top:2950845;width:3852545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49" inset="0,0,0,0">
                    <w:txbxContent/>
                  </v:textbox>
                </v:shape>
                <v:shape id="Text Box 49" o:spid="_x0000_s1046" type="#_x0000_t202" style="position:absolute;left:91440;top:321500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 Box 50" inset="0,0,0,0">
                    <w:txbxContent/>
                  </v:textbox>
                </v:shape>
                <v:shape id="Text Box 50" o:spid="_x0000_s1047" type="#_x0000_t202" style="position:absolute;left:91440;top:347853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Text Box 51" inset="0,0,0,0">
                    <w:txbxContent/>
                  </v:textbox>
                </v:shape>
                <v:shape id="Text Box 51" o:spid="_x0000_s1048" type="#_x0000_t202" style="position:absolute;left:91440;top:374205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Text Box 52" inset="0,0,0,0">
                    <w:txbxContent/>
                  </v:textbox>
                </v:shape>
                <v:shape id="Text Box 52" o:spid="_x0000_s1049" type="#_x0000_t202" style="position:absolute;left:91440;top:4005580;width:97599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A5C0E">
        <w:rPr>
          <w:rFonts w:ascii="Helvetica" w:hAnsi="Helvetica" w:cs="Helvetica"/>
          <w:noProof/>
        </w:rPr>
        <w:drawing>
          <wp:anchor distT="0" distB="0" distL="114300" distR="114300" simplePos="0" relativeHeight="251752454" behindDoc="0" locked="0" layoutInCell="1" allowOverlap="1" wp14:anchorId="2DFF1F83" wp14:editId="35C96BD1">
            <wp:simplePos x="0" y="0"/>
            <wp:positionH relativeFrom="page">
              <wp:posOffset>457200</wp:posOffset>
            </wp:positionH>
            <wp:positionV relativeFrom="page">
              <wp:posOffset>5596255</wp:posOffset>
            </wp:positionV>
            <wp:extent cx="4114800" cy="938530"/>
            <wp:effectExtent l="0" t="0" r="0" b="1270"/>
            <wp:wrapTight wrapText="bothSides">
              <wp:wrapPolygon edited="0">
                <wp:start x="0" y="0"/>
                <wp:lineTo x="0" y="21045"/>
                <wp:lineTo x="21467" y="21045"/>
                <wp:lineTo x="214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C0E">
        <w:rPr>
          <w:noProof/>
        </w:rPr>
        <mc:AlternateContent>
          <mc:Choice Requires="wps">
            <w:drawing>
              <wp:anchor distT="0" distB="0" distL="114300" distR="114300" simplePos="0" relativeHeight="251716614" behindDoc="0" locked="0" layoutInCell="1" allowOverlap="1" wp14:anchorId="4A9DE2D8" wp14:editId="5FFF0625">
                <wp:simplePos x="0" y="0"/>
                <wp:positionH relativeFrom="page">
                  <wp:posOffset>568325</wp:posOffset>
                </wp:positionH>
                <wp:positionV relativeFrom="page">
                  <wp:posOffset>1677035</wp:posOffset>
                </wp:positionV>
                <wp:extent cx="3813175" cy="3783965"/>
                <wp:effectExtent l="0" t="0" r="0" b="635"/>
                <wp:wrapTight wrapText="bothSides">
                  <wp:wrapPolygon edited="0">
                    <wp:start x="144" y="0"/>
                    <wp:lineTo x="144" y="21459"/>
                    <wp:lineTo x="21294" y="21459"/>
                    <wp:lineTo x="21294" y="0"/>
                    <wp:lineTo x="144" y="0"/>
                  </wp:wrapPolygon>
                </wp:wrapTight>
                <wp:docPr id="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37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386BFF" w14:textId="77777777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River Vault 2015 is a sanctioned pole vault competition held during the Wichita River Festival on Saturday, June 6, 2015.  Separate competitions will be held for:</w:t>
                            </w:r>
                          </w:p>
                          <w:p w14:paraId="4B279E16" w14:textId="5CB24637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- Youth Girls and Youth Boys (Up to age 18)</w:t>
                            </w:r>
                          </w:p>
                          <w:p w14:paraId="77682B00" w14:textId="73C5F60C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- Open for Women and Men (ages 19 and up)</w:t>
                            </w:r>
                          </w:p>
                          <w:p w14:paraId="3E3CA67D" w14:textId="0B3A10FD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- Elite (high level competitors) for Women and Men</w:t>
                            </w:r>
                          </w:p>
                          <w:p w14:paraId="4DAA6824" w14:textId="77777777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</w:p>
                          <w:p w14:paraId="51A817B1" w14:textId="42806AFC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Competition will be sanctioned through USA Track &amp;</w:t>
                            </w:r>
                            <w:r w:rsidR="00874AF8"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 xml:space="preserve"> Field</w:t>
                            </w: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.  Certified Track and Field Officials will conduct the events in accordance with USA Track &amp; Field Rules.</w:t>
                            </w:r>
                          </w:p>
                          <w:p w14:paraId="31016209" w14:textId="53952BD3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 xml:space="preserve">Competitors will pay an entry fee and receive a River Festival button and an event t-shirt.  Winners of each competitive category will </w:t>
                            </w:r>
                            <w:r w:rsidR="00874AF8"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 xml:space="preserve">receive a trophy/medal and will </w:t>
                            </w: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throw a t-shirt to event patrons!</w:t>
                            </w:r>
                          </w:p>
                          <w:p w14:paraId="24011D27" w14:textId="77777777" w:rsidR="005E7D81" w:rsidRPr="00B761F0" w:rsidRDefault="005E7D81" w:rsidP="00F940C6">
                            <w:pPr>
                              <w:pStyle w:val="BodyText"/>
                              <w:rPr>
                                <w:rFonts w:ascii="Impact" w:hAnsi="Impac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margin-left:44.75pt;margin-top:132.05pt;width:300.25pt;height:297.95pt;z-index:251716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" mv:complextextbox="1" filled="f" stroked="f">
                <v:textbox inset=",0,,0">
                  <w:txbxContent>
                    <w:p w14:paraId="7D386BFF" w14:textId="77777777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River Vault 2015 is a sanctioned pole vault competition held during the Wichita River Festival on Saturday, June 6, 2015.  Separate competitions will be held for:</w:t>
                      </w:r>
                    </w:p>
                    <w:p w14:paraId="4B279E16" w14:textId="5CB24637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- Youth Girls and Youth Boys (Up to age 18)</w:t>
                      </w:r>
                    </w:p>
                    <w:p w14:paraId="77682B00" w14:textId="73C5F60C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- Open for Women and Men (ages 19 and up)</w:t>
                      </w:r>
                    </w:p>
                    <w:p w14:paraId="3E3CA67D" w14:textId="0B3A10FD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- Elite (high level competitors) for Women and Men</w:t>
                      </w:r>
                    </w:p>
                    <w:p w14:paraId="4DAA6824" w14:textId="77777777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</w:p>
                    <w:p w14:paraId="51A817B1" w14:textId="42806AFC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Competition will be sanctioned through USA Track &amp;</w:t>
                      </w:r>
                      <w:r w:rsidR="00874AF8"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 xml:space="preserve"> Field</w:t>
                      </w: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.  Certified Track and Field Officials will conduct the events in accordance with USA Track &amp; Field Rules.</w:t>
                      </w:r>
                    </w:p>
                    <w:p w14:paraId="31016209" w14:textId="53952BD3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 xml:space="preserve">Competitors will pay an entry fee and receive a River Festival button and an event t-shirt.  Winners of each competitive category will </w:t>
                      </w:r>
                      <w:r w:rsidR="00874AF8"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 xml:space="preserve">receive a trophy/medal and will </w:t>
                      </w: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throw a t-shirt to event patrons!</w:t>
                      </w:r>
                    </w:p>
                    <w:p w14:paraId="24011D27" w14:textId="77777777" w:rsidR="005E7D81" w:rsidRPr="00B761F0" w:rsidRDefault="005E7D81" w:rsidP="00F940C6">
                      <w:pPr>
                        <w:pStyle w:val="BodyText"/>
                        <w:rPr>
                          <w:rFonts w:ascii="Impact" w:hAnsi="Impact"/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930A8">
        <w:rPr>
          <w:noProof/>
        </w:rPr>
        <w:drawing>
          <wp:anchor distT="0" distB="0" distL="114300" distR="114300" simplePos="0" relativeHeight="251758598" behindDoc="0" locked="0" layoutInCell="1" allowOverlap="1" wp14:anchorId="2B77E22C" wp14:editId="77E47A75">
            <wp:simplePos x="0" y="0"/>
            <wp:positionH relativeFrom="page">
              <wp:posOffset>8584565</wp:posOffset>
            </wp:positionH>
            <wp:positionV relativeFrom="page">
              <wp:posOffset>643255</wp:posOffset>
            </wp:positionV>
            <wp:extent cx="900430" cy="911225"/>
            <wp:effectExtent l="0" t="0" r="0" b="3175"/>
            <wp:wrapTight wrapText="bothSides">
              <wp:wrapPolygon edited="0">
                <wp:start x="0" y="0"/>
                <wp:lineTo x="0" y="21073"/>
                <wp:lineTo x="20717" y="21073"/>
                <wp:lineTo x="20717" y="0"/>
                <wp:lineTo x="0" y="0"/>
              </wp:wrapPolygon>
            </wp:wrapTight>
            <wp:docPr id="20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7A2524" wp14:editId="4AB7FB9F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1945005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78F435" w14:textId="21DF6212" w:rsidR="005E7D81" w:rsidRPr="008C3C2E" w:rsidRDefault="005E7D81" w:rsidP="003321E9">
                            <w:pPr>
                              <w:pStyle w:val="Title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 xml:space="preserve">SPONSORS </w:t>
                            </w:r>
                            <w:r w:rsidRPr="008C3C2E"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439.5pt;margin-top:67.7pt;width:153.15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" filled="f" stroked="f">
                <v:textbox inset=",0,,0">
                  <w:txbxContent>
                    <w:p w14:paraId="5B78F435" w14:textId="21DF6212" w:rsidR="005E7D81" w:rsidRPr="008C3C2E" w:rsidRDefault="005E7D81" w:rsidP="003321E9">
                      <w:pPr>
                        <w:pStyle w:val="Title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 xml:space="preserve">SPONSORS </w:t>
                      </w:r>
                      <w:r w:rsidRPr="008C3C2E">
                        <w:rPr>
                          <w:rFonts w:ascii="Impact" w:hAnsi="Impac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0A8">
        <w:rPr>
          <w:noProof/>
        </w:rPr>
        <w:drawing>
          <wp:anchor distT="0" distB="0" distL="114300" distR="114300" simplePos="0" relativeHeight="251756550" behindDoc="0" locked="0" layoutInCell="1" allowOverlap="1" wp14:anchorId="43167FFE" wp14:editId="1BA31C8D">
            <wp:simplePos x="0" y="0"/>
            <wp:positionH relativeFrom="page">
              <wp:posOffset>3555365</wp:posOffset>
            </wp:positionH>
            <wp:positionV relativeFrom="page">
              <wp:posOffset>643255</wp:posOffset>
            </wp:positionV>
            <wp:extent cx="900430" cy="911225"/>
            <wp:effectExtent l="0" t="0" r="0" b="3175"/>
            <wp:wrapTight wrapText="bothSides">
              <wp:wrapPolygon edited="0">
                <wp:start x="0" y="0"/>
                <wp:lineTo x="0" y="21073"/>
                <wp:lineTo x="20717" y="21073"/>
                <wp:lineTo x="20717" y="0"/>
                <wp:lineTo x="0" y="0"/>
              </wp:wrapPolygon>
            </wp:wrapTight>
            <wp:docPr id="17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A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6CF33" wp14:editId="39BEF27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223393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60861F" w14:textId="7EFD0CE1" w:rsidR="005E7D81" w:rsidRPr="00F940C6" w:rsidRDefault="005E7D81" w:rsidP="003321E9">
                            <w:pPr>
                              <w:pStyle w:val="Title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RIVER VAULT IS…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margin-left:44.75pt;margin-top:67.7pt;width:175.9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" filled="f" stroked="f">
                <v:textbox inset=",0,,0">
                  <w:txbxContent>
                    <w:p w14:paraId="5A60861F" w14:textId="7EFD0CE1" w:rsidR="005E7D81" w:rsidRPr="00F940C6" w:rsidRDefault="005E7D81" w:rsidP="003321E9">
                      <w:pPr>
                        <w:pStyle w:val="Title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RIVER VAULT IS…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73AF">
        <w:rPr>
          <w:noProof/>
        </w:rPr>
        <mc:AlternateContent>
          <mc:Choice Requires="wps">
            <w:drawing>
              <wp:anchor distT="0" distB="0" distL="114300" distR="114300" simplePos="0" relativeHeight="251743238" behindDoc="0" locked="0" layoutInCell="1" allowOverlap="1" wp14:anchorId="56097AB6" wp14:editId="191D62CD">
                <wp:simplePos x="0" y="0"/>
                <wp:positionH relativeFrom="page">
                  <wp:posOffset>1496695</wp:posOffset>
                </wp:positionH>
                <wp:positionV relativeFrom="page">
                  <wp:posOffset>6894830</wp:posOffset>
                </wp:positionV>
                <wp:extent cx="1923838" cy="419100"/>
                <wp:effectExtent l="0" t="0" r="0" b="12700"/>
                <wp:wrapThrough wrapText="bothSides">
                  <wp:wrapPolygon edited="0">
                    <wp:start x="285" y="0"/>
                    <wp:lineTo x="285" y="20945"/>
                    <wp:lineTo x="21108" y="20945"/>
                    <wp:lineTo x="21108" y="0"/>
                    <wp:lineTo x="285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38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0C2A2" w14:textId="057AD574" w:rsidR="005E7D81" w:rsidRPr="000C46B2" w:rsidRDefault="00BC7563" w:rsidP="00FC51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5E7D81">
                                <w:rPr>
                                  <w:rStyle w:val="Hyperlink"/>
                                  <w:rFonts w:ascii="Impact" w:hAnsi="Impact"/>
                                  <w:sz w:val="28"/>
                                  <w:szCs w:val="28"/>
                                </w:rPr>
                                <w:t>ShockerTrackC</w:t>
                              </w:r>
                              <w:r w:rsidR="005E7D81" w:rsidRPr="000C46B2">
                                <w:rPr>
                                  <w:rStyle w:val="Hyperlink"/>
                                  <w:rFonts w:ascii="Impact" w:hAnsi="Impact"/>
                                  <w:sz w:val="28"/>
                                  <w:szCs w:val="28"/>
                                </w:rPr>
                                <w:t>lub.com</w:t>
                              </w:r>
                            </w:hyperlink>
                            <w:r w:rsidR="005E7D81" w:rsidRPr="000C46B2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3" type="#_x0000_t202" style="position:absolute;margin-left:117.85pt;margin-top:542.9pt;width:151.5pt;height:33pt;z-index:251743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" mv:complextextbox="1" filled="f" stroked="f">
                <v:textbox>
                  <w:txbxContent>
                    <w:p w14:paraId="6880C2A2" w14:textId="057AD574" w:rsidR="005E7D81" w:rsidRPr="000C46B2" w:rsidRDefault="00BC7563" w:rsidP="00FC51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hyperlink r:id="rId19" w:history="1">
                        <w:r w:rsidR="005E7D81">
                          <w:rPr>
                            <w:rStyle w:val="Hyperlink"/>
                            <w:rFonts w:ascii="Impact" w:hAnsi="Impact"/>
                            <w:sz w:val="28"/>
                            <w:szCs w:val="28"/>
                          </w:rPr>
                          <w:t>ShockerTrackC</w:t>
                        </w:r>
                        <w:r w:rsidR="005E7D81" w:rsidRPr="000C46B2">
                          <w:rPr>
                            <w:rStyle w:val="Hyperlink"/>
                            <w:rFonts w:ascii="Impact" w:hAnsi="Impact"/>
                            <w:sz w:val="28"/>
                            <w:szCs w:val="28"/>
                          </w:rPr>
                          <w:t>lub.com</w:t>
                        </w:r>
                      </w:hyperlink>
                      <w:r w:rsidR="005E7D81" w:rsidRPr="000C46B2">
                        <w:rPr>
                          <w:rFonts w:ascii="Impact" w:hAnsi="Impact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F73AF">
        <w:rPr>
          <w:noProof/>
        </w:rPr>
        <w:drawing>
          <wp:anchor distT="0" distB="0" distL="114300" distR="114300" simplePos="0" relativeHeight="251749382" behindDoc="0" locked="0" layoutInCell="1" allowOverlap="1" wp14:anchorId="0B5A5ED5" wp14:editId="1F344D11">
            <wp:simplePos x="0" y="0"/>
            <wp:positionH relativeFrom="page">
              <wp:posOffset>4005580</wp:posOffset>
            </wp:positionH>
            <wp:positionV relativeFrom="page">
              <wp:posOffset>6833235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24">
        <w:rPr>
          <w:noProof/>
        </w:rPr>
        <w:drawing>
          <wp:anchor distT="0" distB="0" distL="114300" distR="114300" simplePos="0" relativeHeight="251741190" behindDoc="0" locked="0" layoutInCell="1" allowOverlap="1" wp14:anchorId="5487A8E0" wp14:editId="32E4357B">
            <wp:simplePos x="0" y="0"/>
            <wp:positionH relativeFrom="page">
              <wp:posOffset>571500</wp:posOffset>
            </wp:positionH>
            <wp:positionV relativeFrom="page">
              <wp:posOffset>6875780</wp:posOffset>
            </wp:positionV>
            <wp:extent cx="434340" cy="434340"/>
            <wp:effectExtent l="0" t="0" r="0" b="0"/>
            <wp:wrapThrough wrapText="bothSides">
              <wp:wrapPolygon edited="0">
                <wp:start x="0" y="0"/>
                <wp:lineTo x="0" y="20211"/>
                <wp:lineTo x="20211" y="20211"/>
                <wp:lineTo x="20211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1E9" w:rsidSect="003321E9">
      <w:headerReference w:type="default" r:id="rId22"/>
      <w:footerReference w:type="default" r:id="rId23"/>
      <w:headerReference w:type="first" r:id="rId24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E886D" w14:textId="77777777" w:rsidR="00BC7563" w:rsidRDefault="00BC7563">
      <w:r>
        <w:separator/>
      </w:r>
    </w:p>
  </w:endnote>
  <w:endnote w:type="continuationSeparator" w:id="0">
    <w:p w14:paraId="0F2FAC32" w14:textId="77777777" w:rsidR="00BC7563" w:rsidRDefault="00BC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BB3C5" w14:textId="77777777" w:rsidR="005E7D81" w:rsidRDefault="005E7D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60F856" wp14:editId="7E23AEF0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DDA34" w14:textId="77777777" w:rsidR="00BC7563" w:rsidRDefault="00BC7563">
      <w:r>
        <w:separator/>
      </w:r>
    </w:p>
  </w:footnote>
  <w:footnote w:type="continuationSeparator" w:id="0">
    <w:p w14:paraId="41743C67" w14:textId="77777777" w:rsidR="00BC7563" w:rsidRDefault="00BC75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5F220" w14:textId="77777777" w:rsidR="005E7D81" w:rsidRDefault="005E7D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70649BF9" wp14:editId="5EC0928C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1CC2DEB3" wp14:editId="7AE64AB2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FCC8E6A" wp14:editId="15806D2D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AE903C7" wp14:editId="5842DE7B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5DF1D2" wp14:editId="6712D6A9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8C1F546" wp14:editId="23EB5D2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9585F" w14:textId="77777777" w:rsidR="005E7D81" w:rsidRDefault="005E7D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39FB3A21" wp14:editId="75F1D116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8EF35AC" wp14:editId="6BEAEAE9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42EE46" wp14:editId="58BBB032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6353EB" wp14:editId="04972B7A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66B9746" wp14:editId="58973BD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D460D6"/>
    <w:multiLevelType w:val="hybridMultilevel"/>
    <w:tmpl w:val="0F5803F6"/>
    <w:lvl w:ilvl="0" w:tplc="283A9802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7712A"/>
    <w:multiLevelType w:val="hybridMultilevel"/>
    <w:tmpl w:val="0B54F830"/>
    <w:lvl w:ilvl="0" w:tplc="CFC0A290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B2F31"/>
    <w:multiLevelType w:val="hybridMultilevel"/>
    <w:tmpl w:val="0A20BE82"/>
    <w:lvl w:ilvl="0" w:tplc="051C4C7E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46E25"/>
    <w:multiLevelType w:val="hybridMultilevel"/>
    <w:tmpl w:val="709ED440"/>
    <w:lvl w:ilvl="0" w:tplc="561030AA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A8551B"/>
    <w:rsid w:val="00002261"/>
    <w:rsid w:val="000061FB"/>
    <w:rsid w:val="00010439"/>
    <w:rsid w:val="00011467"/>
    <w:rsid w:val="00011BED"/>
    <w:rsid w:val="000123EA"/>
    <w:rsid w:val="00013D4A"/>
    <w:rsid w:val="0001474C"/>
    <w:rsid w:val="00035B8D"/>
    <w:rsid w:val="00050992"/>
    <w:rsid w:val="00053957"/>
    <w:rsid w:val="000564AB"/>
    <w:rsid w:val="00066F20"/>
    <w:rsid w:val="000930A8"/>
    <w:rsid w:val="000A1E61"/>
    <w:rsid w:val="000B7911"/>
    <w:rsid w:val="000E7ECF"/>
    <w:rsid w:val="000F00C7"/>
    <w:rsid w:val="00104345"/>
    <w:rsid w:val="001277DB"/>
    <w:rsid w:val="00145D34"/>
    <w:rsid w:val="001853FC"/>
    <w:rsid w:val="001A063D"/>
    <w:rsid w:val="001C0894"/>
    <w:rsid w:val="001C1206"/>
    <w:rsid w:val="001E50B1"/>
    <w:rsid w:val="00211EF6"/>
    <w:rsid w:val="00245253"/>
    <w:rsid w:val="00260C1C"/>
    <w:rsid w:val="00295C66"/>
    <w:rsid w:val="002A0D54"/>
    <w:rsid w:val="002A5894"/>
    <w:rsid w:val="002B6519"/>
    <w:rsid w:val="002C7D20"/>
    <w:rsid w:val="00313858"/>
    <w:rsid w:val="00321C10"/>
    <w:rsid w:val="003222FD"/>
    <w:rsid w:val="003321E9"/>
    <w:rsid w:val="00360D79"/>
    <w:rsid w:val="00370A64"/>
    <w:rsid w:val="003858D0"/>
    <w:rsid w:val="00385AD8"/>
    <w:rsid w:val="003904C6"/>
    <w:rsid w:val="003C3270"/>
    <w:rsid w:val="003C6662"/>
    <w:rsid w:val="003E484C"/>
    <w:rsid w:val="00450E2D"/>
    <w:rsid w:val="004606CA"/>
    <w:rsid w:val="00487D62"/>
    <w:rsid w:val="004A0686"/>
    <w:rsid w:val="004E11F0"/>
    <w:rsid w:val="004F6BB7"/>
    <w:rsid w:val="00532B59"/>
    <w:rsid w:val="005A1421"/>
    <w:rsid w:val="005B1303"/>
    <w:rsid w:val="005D7B8B"/>
    <w:rsid w:val="005E5DBC"/>
    <w:rsid w:val="005E7D81"/>
    <w:rsid w:val="005F1EE0"/>
    <w:rsid w:val="005F2208"/>
    <w:rsid w:val="006416A3"/>
    <w:rsid w:val="0067748E"/>
    <w:rsid w:val="006D4DC5"/>
    <w:rsid w:val="006E3DF4"/>
    <w:rsid w:val="00746B5E"/>
    <w:rsid w:val="00753D2C"/>
    <w:rsid w:val="00777047"/>
    <w:rsid w:val="00793477"/>
    <w:rsid w:val="007A1E58"/>
    <w:rsid w:val="007A2253"/>
    <w:rsid w:val="007B5539"/>
    <w:rsid w:val="007B6240"/>
    <w:rsid w:val="007C2ACE"/>
    <w:rsid w:val="007C5430"/>
    <w:rsid w:val="007C6F70"/>
    <w:rsid w:val="007E0A15"/>
    <w:rsid w:val="00805EC1"/>
    <w:rsid w:val="008179E9"/>
    <w:rsid w:val="00841309"/>
    <w:rsid w:val="0085624B"/>
    <w:rsid w:val="0087246B"/>
    <w:rsid w:val="00874AF8"/>
    <w:rsid w:val="008C3C2E"/>
    <w:rsid w:val="008F7D6E"/>
    <w:rsid w:val="009102B3"/>
    <w:rsid w:val="00911210"/>
    <w:rsid w:val="00913213"/>
    <w:rsid w:val="00924718"/>
    <w:rsid w:val="00924B96"/>
    <w:rsid w:val="00936A4B"/>
    <w:rsid w:val="0095082C"/>
    <w:rsid w:val="00967D4F"/>
    <w:rsid w:val="00981049"/>
    <w:rsid w:val="00986D68"/>
    <w:rsid w:val="00995E4D"/>
    <w:rsid w:val="009A0F0E"/>
    <w:rsid w:val="009D3129"/>
    <w:rsid w:val="009E219E"/>
    <w:rsid w:val="009E31B8"/>
    <w:rsid w:val="00A00F21"/>
    <w:rsid w:val="00A071D7"/>
    <w:rsid w:val="00A13CFA"/>
    <w:rsid w:val="00A534A4"/>
    <w:rsid w:val="00A6040B"/>
    <w:rsid w:val="00A65CFB"/>
    <w:rsid w:val="00A8551B"/>
    <w:rsid w:val="00A900E2"/>
    <w:rsid w:val="00AA51B2"/>
    <w:rsid w:val="00AC5909"/>
    <w:rsid w:val="00AE20A8"/>
    <w:rsid w:val="00AF1DDE"/>
    <w:rsid w:val="00AF4418"/>
    <w:rsid w:val="00B05085"/>
    <w:rsid w:val="00B13243"/>
    <w:rsid w:val="00B85753"/>
    <w:rsid w:val="00BA7B19"/>
    <w:rsid w:val="00BC7563"/>
    <w:rsid w:val="00C15D07"/>
    <w:rsid w:val="00C2701F"/>
    <w:rsid w:val="00C654BC"/>
    <w:rsid w:val="00C77163"/>
    <w:rsid w:val="00C945E3"/>
    <w:rsid w:val="00C97D19"/>
    <w:rsid w:val="00CA5C0E"/>
    <w:rsid w:val="00CB5BF3"/>
    <w:rsid w:val="00CE2D76"/>
    <w:rsid w:val="00CF5DE6"/>
    <w:rsid w:val="00CF73AF"/>
    <w:rsid w:val="00D23FA0"/>
    <w:rsid w:val="00D33307"/>
    <w:rsid w:val="00D50142"/>
    <w:rsid w:val="00D63D51"/>
    <w:rsid w:val="00D66201"/>
    <w:rsid w:val="00D72AED"/>
    <w:rsid w:val="00D76973"/>
    <w:rsid w:val="00D96D48"/>
    <w:rsid w:val="00DA5797"/>
    <w:rsid w:val="00DB460C"/>
    <w:rsid w:val="00DC28D4"/>
    <w:rsid w:val="00DF733D"/>
    <w:rsid w:val="00E035D1"/>
    <w:rsid w:val="00E232FE"/>
    <w:rsid w:val="00E31AB1"/>
    <w:rsid w:val="00E856C1"/>
    <w:rsid w:val="00EA3218"/>
    <w:rsid w:val="00EB01E2"/>
    <w:rsid w:val="00EB5DB3"/>
    <w:rsid w:val="00ED148B"/>
    <w:rsid w:val="00ED1E04"/>
    <w:rsid w:val="00F0694E"/>
    <w:rsid w:val="00F42166"/>
    <w:rsid w:val="00F53AE3"/>
    <w:rsid w:val="00F82240"/>
    <w:rsid w:val="00F940C6"/>
    <w:rsid w:val="00FC4B1B"/>
    <w:rsid w:val="00FC5124"/>
    <w:rsid w:val="00FC79CA"/>
    <w:rsid w:val="00FF6E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DC9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245253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A15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245253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A15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shockertrackclub.com" TargetMode="External"/><Relationship Id="rId12" Type="http://schemas.openxmlformats.org/officeDocument/2006/relationships/hyperlink" Target="http://www.shockertrackclub.com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hyperlink" Target="http://www.shockertrackclub.com" TargetMode="External"/><Relationship Id="rId19" Type="http://schemas.openxmlformats.org/officeDocument/2006/relationships/hyperlink" Target="http://www.shockertrackclub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outur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1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2</cp:revision>
  <cp:lastPrinted>2012-09-13T00:29:00Z</cp:lastPrinted>
  <dcterms:created xsi:type="dcterms:W3CDTF">2015-05-09T15:57:00Z</dcterms:created>
  <dcterms:modified xsi:type="dcterms:W3CDTF">2015-05-09T15:57:00Z</dcterms:modified>
  <cp:category/>
</cp:coreProperties>
</file>