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52963161" w:rsidR="00DE3F2E" w:rsidRDefault="009565B3" w:rsidP="009E286F">
      <w:r>
        <w:rPr>
          <w:noProof/>
        </w:rPr>
        <w:drawing>
          <wp:anchor distT="0" distB="0" distL="118745" distR="118745" simplePos="0" relativeHeight="251694084" behindDoc="0" locked="0" layoutInCell="0" allowOverlap="1" wp14:anchorId="38653861" wp14:editId="5CBE2A5F">
            <wp:simplePos x="0" y="0"/>
            <wp:positionH relativeFrom="page">
              <wp:posOffset>735330</wp:posOffset>
            </wp:positionH>
            <wp:positionV relativeFrom="page">
              <wp:posOffset>744855</wp:posOffset>
            </wp:positionV>
            <wp:extent cx="1648460" cy="1236345"/>
            <wp:effectExtent l="0" t="0" r="2540" b="8255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37E">
        <w:rPr>
          <w:noProof/>
        </w:rPr>
        <w:drawing>
          <wp:anchor distT="0" distB="0" distL="114300" distR="114300" simplePos="0" relativeHeight="251721734" behindDoc="0" locked="0" layoutInCell="1" allowOverlap="1" wp14:anchorId="2EB074DE" wp14:editId="5B554D72">
            <wp:simplePos x="0" y="0"/>
            <wp:positionH relativeFrom="page">
              <wp:posOffset>2774950</wp:posOffset>
            </wp:positionH>
            <wp:positionV relativeFrom="page">
              <wp:posOffset>1600200</wp:posOffset>
            </wp:positionV>
            <wp:extent cx="1642110" cy="1231900"/>
            <wp:effectExtent l="0" t="0" r="8890" b="12700"/>
            <wp:wrapThrough wrapText="bothSides">
              <wp:wrapPolygon edited="0">
                <wp:start x="0" y="0"/>
                <wp:lineTo x="0" y="21377"/>
                <wp:lineTo x="21383" y="21377"/>
                <wp:lineTo x="21383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h Hurdle Practice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37E">
        <w:rPr>
          <w:noProof/>
        </w:rPr>
        <w:drawing>
          <wp:anchor distT="0" distB="0" distL="114300" distR="114300" simplePos="0" relativeHeight="251699206" behindDoc="0" locked="0" layoutInCell="1" allowOverlap="1" wp14:anchorId="79DFC9B3" wp14:editId="097DC9B2">
            <wp:simplePos x="0" y="0"/>
            <wp:positionH relativeFrom="page">
              <wp:posOffset>2499995</wp:posOffset>
            </wp:positionH>
            <wp:positionV relativeFrom="page">
              <wp:posOffset>774700</wp:posOffset>
            </wp:positionV>
            <wp:extent cx="1184910" cy="1422400"/>
            <wp:effectExtent l="0" t="0" r="8890" b="0"/>
            <wp:wrapThrough wrapText="bothSides">
              <wp:wrapPolygon edited="0">
                <wp:start x="0" y="0"/>
                <wp:lineTo x="0" y="21214"/>
                <wp:lineTo x="21299" y="21214"/>
                <wp:lineTo x="21299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 Simon Jr 07 2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37E">
        <w:rPr>
          <w:noProof/>
        </w:rPr>
        <w:drawing>
          <wp:anchor distT="0" distB="0" distL="114300" distR="114300" simplePos="0" relativeHeight="251719686" behindDoc="0" locked="0" layoutInCell="1" allowOverlap="1" wp14:anchorId="1AF5FA6C" wp14:editId="047688C3">
            <wp:simplePos x="0" y="0"/>
            <wp:positionH relativeFrom="page">
              <wp:posOffset>596900</wp:posOffset>
            </wp:positionH>
            <wp:positionV relativeFrom="page">
              <wp:posOffset>1655445</wp:posOffset>
            </wp:positionV>
            <wp:extent cx="1838960" cy="1151255"/>
            <wp:effectExtent l="0" t="0" r="0" b="0"/>
            <wp:wrapThrough wrapText="bothSides">
              <wp:wrapPolygon edited="0">
                <wp:start x="0" y="0"/>
                <wp:lineTo x="0" y="20969"/>
                <wp:lineTo x="21182" y="20969"/>
                <wp:lineTo x="21182" y="0"/>
                <wp:lineTo x="0" y="0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18C207AF">
                <wp:simplePos x="0" y="0"/>
                <wp:positionH relativeFrom="page">
                  <wp:posOffset>5486400</wp:posOffset>
                </wp:positionH>
                <wp:positionV relativeFrom="page">
                  <wp:posOffset>6451600</wp:posOffset>
                </wp:positionV>
                <wp:extent cx="4051300" cy="768985"/>
                <wp:effectExtent l="0" t="0" r="0" b="18415"/>
                <wp:wrapTight wrapText="bothSides">
                  <wp:wrapPolygon edited="0">
                    <wp:start x="135" y="0"/>
                    <wp:lineTo x="135" y="21404"/>
                    <wp:lineTo x="21261" y="21404"/>
                    <wp:lineTo x="21261" y="0"/>
                    <wp:lineTo x="135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54C8ED9E" w:rsidR="00154A64" w:rsidRPr="00434ABB" w:rsidRDefault="008D59F5" w:rsidP="00DE3F2E">
                            <w:pPr>
                              <w:pStyle w:val="Subtitle"/>
                              <w:rPr>
                                <w:color w:val="FFFF00"/>
                                <w:sz w:val="84"/>
                                <w:szCs w:val="84"/>
                              </w:rPr>
                            </w:pPr>
                            <w:r w:rsidRPr="00434ABB">
                              <w:rPr>
                                <w:color w:val="FFFF00"/>
                                <w:sz w:val="84"/>
                                <w:szCs w:val="84"/>
                              </w:rPr>
                              <w:t xml:space="preserve">Youth </w:t>
                            </w:r>
                            <w:r>
                              <w:rPr>
                                <w:color w:val="FFFF00"/>
                                <w:sz w:val="84"/>
                                <w:szCs w:val="84"/>
                              </w:rPr>
                              <w:t>Team</w:t>
                            </w:r>
                          </w:p>
                          <w:p w14:paraId="44EE2F0A" w14:textId="77777777" w:rsidR="00154A64" w:rsidRDefault="00154A64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6in;margin-top:508pt;width:319pt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RIiPECAABP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" filled="f" stroked="f">
                <v:textbox inset=",0,,0">
                  <w:txbxContent>
                    <w:p w14:paraId="208261C9" w14:textId="54C8ED9E" w:rsidR="00154A64" w:rsidRPr="00434ABB" w:rsidRDefault="008D59F5" w:rsidP="00DE3F2E">
                      <w:pPr>
                        <w:pStyle w:val="Subtitle"/>
                        <w:rPr>
                          <w:color w:val="FFFF00"/>
                          <w:sz w:val="84"/>
                          <w:szCs w:val="84"/>
                        </w:rPr>
                      </w:pPr>
                      <w:r w:rsidRPr="00434ABB">
                        <w:rPr>
                          <w:color w:val="FFFF00"/>
                          <w:sz w:val="84"/>
                          <w:szCs w:val="84"/>
                        </w:rPr>
                        <w:t xml:space="preserve">Youth </w:t>
                      </w:r>
                      <w:r>
                        <w:rPr>
                          <w:color w:val="FFFF00"/>
                          <w:sz w:val="84"/>
                          <w:szCs w:val="84"/>
                        </w:rPr>
                        <w:t>Team</w:t>
                      </w:r>
                    </w:p>
                    <w:p w14:paraId="44EE2F0A" w14:textId="77777777" w:rsidR="00154A64" w:rsidRDefault="00154A64"/>
                  </w:txbxContent>
                </v:textbox>
                <w10:wrap type="tight" anchorx="page" anchory="page"/>
              </v:shape>
            </w:pict>
          </mc:Fallback>
        </mc:AlternateContent>
      </w:r>
      <w:r w:rsidR="009902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7F3AA200">
                <wp:simplePos x="0" y="0"/>
                <wp:positionH relativeFrom="page">
                  <wp:posOffset>457200</wp:posOffset>
                </wp:positionH>
                <wp:positionV relativeFrom="page">
                  <wp:posOffset>4876800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4D391E" w14:textId="421B0BB4" w:rsidR="00154A64" w:rsidRDefault="00154A64" w:rsidP="00DE3F2E">
                            <w:pPr>
                              <w:pStyle w:val="Heading1"/>
                            </w:pPr>
                            <w:r>
                              <w:t>Parents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6pt;margin-top:384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" filled="f" stroked="f">
                <v:textbox inset=",0,,0">
                  <w:txbxContent>
                    <w:p w14:paraId="434D391E" w14:textId="421B0BB4" w:rsidR="00154A64" w:rsidRDefault="00154A64" w:rsidP="00DE3F2E">
                      <w:pPr>
                        <w:pStyle w:val="Heading1"/>
                      </w:pPr>
                      <w:r>
                        <w:t>Parents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0284"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0D21A07C">
                <wp:simplePos x="0" y="0"/>
                <wp:positionH relativeFrom="page">
                  <wp:posOffset>457200</wp:posOffset>
                </wp:positionH>
                <wp:positionV relativeFrom="page">
                  <wp:posOffset>5105400</wp:posOffset>
                </wp:positionV>
                <wp:extent cx="4114800" cy="2298700"/>
                <wp:effectExtent l="0" t="0" r="0" b="12700"/>
                <wp:wrapThrough wrapText="bothSides">
                  <wp:wrapPolygon edited="0">
                    <wp:start x="133" y="0"/>
                    <wp:lineTo x="133" y="21481"/>
                    <wp:lineTo x="21333" y="21481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A3233F8" w14:textId="63282C4A" w:rsidR="00154A64" w:rsidRDefault="00154A64" w:rsidP="00EA5A1E">
                            <w:pPr>
                              <w:widowControl w:val="0"/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are important to the success of th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e athlete and the track club and </w:t>
                            </w: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we ask the 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to observe the following:</w:t>
                            </w:r>
                            <w:r w:rsidRPr="00EA5A1E"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4574DD" w14:textId="77777777" w:rsidR="00154A64" w:rsidRDefault="00154A64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Consider volunteering!</w:t>
                            </w:r>
                          </w:p>
                          <w:p w14:paraId="0884E635" w14:textId="54A0E7F9" w:rsidR="00154A64" w:rsidRPr="00EA5A1E" w:rsidRDefault="00154A64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Maintain a positive attitude</w:t>
                            </w:r>
                          </w:p>
                          <w:p w14:paraId="6D8027F0" w14:textId="77777777" w:rsidR="00154A64" w:rsidRPr="00EA5A1E" w:rsidRDefault="00154A64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Pay all fees in a timely manner</w:t>
                            </w:r>
                          </w:p>
                          <w:p w14:paraId="6889143A" w14:textId="77777777" w:rsidR="00154A64" w:rsidRPr="00EA5A1E" w:rsidRDefault="00154A64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Realize that once an athlete is at a given facility, they are under the supervision/jurisdiction/guidelines of the STC Youth Team management and coaching staff</w:t>
                            </w:r>
                          </w:p>
                          <w:p w14:paraId="6DD9E097" w14:textId="77777777" w:rsidR="00154A64" w:rsidRPr="00EA5A1E" w:rsidRDefault="00154A64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Ensure that the athlete is at practice and at meets on time</w:t>
                            </w:r>
                          </w:p>
                          <w:p w14:paraId="5A89F3CB" w14:textId="77777777" w:rsidR="00154A64" w:rsidRPr="00EA5A1E" w:rsidRDefault="00154A64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Remain in the seating area at practice and meets</w:t>
                            </w:r>
                          </w:p>
                          <w:p w14:paraId="795AA529" w14:textId="77777777" w:rsidR="00154A64" w:rsidRPr="00EA5A1E" w:rsidRDefault="00154A64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Ask questions of STC Youth management and coaches at an appropriate time and in an appropriate manner</w:t>
                            </w:r>
                          </w:p>
                          <w:p w14:paraId="7941EBE5" w14:textId="79673C65" w:rsidR="00154A64" w:rsidRPr="003D6436" w:rsidRDefault="00154A64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margin-left:36pt;margin-top:402pt;width:324pt;height:181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" mv:complextextbox="1" filled="f" stroked="f">
                <v:textbox>
                  <w:txbxContent>
                    <w:p w14:paraId="6A3233F8" w14:textId="63282C4A" w:rsidR="00154A64" w:rsidRDefault="00154A64" w:rsidP="00EA5A1E">
                      <w:pPr>
                        <w:widowControl w:val="0"/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</w:pP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are important to the success of th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e athlete and the track club and </w:t>
                      </w: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we ask the 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to observe the following:</w:t>
                      </w:r>
                      <w:r w:rsidRPr="00EA5A1E"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4574DD" w14:textId="77777777" w:rsidR="00154A64" w:rsidRDefault="00154A64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Consider volunteering!</w:t>
                      </w:r>
                    </w:p>
                    <w:p w14:paraId="0884E635" w14:textId="54A0E7F9" w:rsidR="00154A64" w:rsidRPr="00EA5A1E" w:rsidRDefault="00154A64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Maintain a positive attitude</w:t>
                      </w:r>
                    </w:p>
                    <w:p w14:paraId="6D8027F0" w14:textId="77777777" w:rsidR="00154A64" w:rsidRPr="00EA5A1E" w:rsidRDefault="00154A64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Pay all fees in a timely manner</w:t>
                      </w:r>
                    </w:p>
                    <w:p w14:paraId="6889143A" w14:textId="77777777" w:rsidR="00154A64" w:rsidRPr="00EA5A1E" w:rsidRDefault="00154A64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Realize that once an athlete is at a given facility, they are under the supervision/jurisdiction/guidelines of the STC Youth Team management and coaching staff</w:t>
                      </w:r>
                    </w:p>
                    <w:p w14:paraId="6DD9E097" w14:textId="77777777" w:rsidR="00154A64" w:rsidRPr="00EA5A1E" w:rsidRDefault="00154A64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Ensure that the athlete is at practice and at meets on time</w:t>
                      </w:r>
                    </w:p>
                    <w:p w14:paraId="5A89F3CB" w14:textId="77777777" w:rsidR="00154A64" w:rsidRPr="00EA5A1E" w:rsidRDefault="00154A64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Remain in the seating area at practice and meets</w:t>
                      </w:r>
                    </w:p>
                    <w:p w14:paraId="795AA529" w14:textId="77777777" w:rsidR="00154A64" w:rsidRPr="00EA5A1E" w:rsidRDefault="00154A64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Ask questions of STC Youth management and coaches at an appropriate time and in an appropriate manner</w:t>
                      </w:r>
                    </w:p>
                    <w:p w14:paraId="7941EBE5" w14:textId="79673C65" w:rsidR="00154A64" w:rsidRPr="003D6436" w:rsidRDefault="00154A64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090650F6">
                <wp:simplePos x="0" y="0"/>
                <wp:positionH relativeFrom="page">
                  <wp:posOffset>5588000</wp:posOffset>
                </wp:positionH>
                <wp:positionV relativeFrom="page">
                  <wp:posOffset>5745480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154A64" w:rsidRPr="00665ABF" w:rsidRDefault="00154A64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29" type="#_x0000_t202" style="position:absolute;margin-left:440pt;margin-top:452.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9kD7c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" filled="f" stroked="f">
                <v:textbox inset=",0,,0">
                  <w:txbxContent>
                    <w:p w14:paraId="2CCD483B" w14:textId="28E57EAB" w:rsidR="00154A64" w:rsidRPr="00665ABF" w:rsidRDefault="00154A64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0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69420A8B">
                <wp:simplePos x="0" y="0"/>
                <wp:positionH relativeFrom="page">
                  <wp:posOffset>457200</wp:posOffset>
                </wp:positionH>
                <wp:positionV relativeFrom="page">
                  <wp:posOffset>3213100</wp:posOffset>
                </wp:positionV>
                <wp:extent cx="4114800" cy="1588770"/>
                <wp:effectExtent l="0" t="0" r="0" b="11430"/>
                <wp:wrapThrough wrapText="bothSides">
                  <wp:wrapPolygon edited="0">
                    <wp:start x="133" y="0"/>
                    <wp:lineTo x="133" y="21410"/>
                    <wp:lineTo x="21333" y="21410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14D771FF" w:rsidR="00154A64" w:rsidRDefault="00154A64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Youth Team operates</w:t>
                            </w: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 Track Club Board of Directors.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Separate indoor and outdoor seasons provide opportunities for nearly eight months of training.  </w:t>
                            </w:r>
                          </w:p>
                          <w:p w14:paraId="3E4F4EE7" w14:textId="77777777" w:rsidR="00154A64" w:rsidRDefault="00154A64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297D1304" w:rsidR="00154A64" w:rsidRPr="009B1E56" w:rsidRDefault="00154A64" w:rsidP="008B212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Mission of the Shocker Track Club Youth Team is to provide opportunities for youth to compete in track and field from an introductory level, to high-level competition, under the framework of USATF guidelines.</w:t>
                            </w:r>
                          </w:p>
                          <w:p w14:paraId="63FDCBAF" w14:textId="574347B8" w:rsidR="00154A64" w:rsidRPr="002E0DCB" w:rsidRDefault="00154A64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6pt;margin-top:253pt;width:324pt;height:125.1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" mv:complextextbox="1" filled="f" stroked="f">
                <v:textbox inset=",0,,0">
                  <w:txbxContent>
                    <w:p w14:paraId="224418ED" w14:textId="14D771FF" w:rsidR="00154A64" w:rsidRDefault="00154A64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Track Club Youth Team operates</w:t>
                      </w: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 Track Club Board of Directors.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Separate indoor and outdoor seasons provide opportunities for nearly eight months of training.  </w:t>
                      </w:r>
                    </w:p>
                    <w:p w14:paraId="3E4F4EE7" w14:textId="77777777" w:rsidR="00154A64" w:rsidRDefault="00154A64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297D1304" w:rsidR="00154A64" w:rsidRPr="009B1E56" w:rsidRDefault="00154A64" w:rsidP="008B212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Mission of the Shocker Track Club Youth Team is to provide opportunities for youth to compete in track and field from an introductory level, to high-level competition, under the framework of USATF guidelines.</w:t>
                      </w:r>
                    </w:p>
                    <w:p w14:paraId="63FDCBAF" w14:textId="574347B8" w:rsidR="00154A64" w:rsidRPr="002E0DCB" w:rsidRDefault="00154A64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42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3442AD61">
                <wp:simplePos x="0" y="0"/>
                <wp:positionH relativeFrom="page">
                  <wp:posOffset>457200</wp:posOffset>
                </wp:positionH>
                <wp:positionV relativeFrom="page">
                  <wp:posOffset>2997200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C723B6E" w:rsidR="00154A64" w:rsidRDefault="00154A64" w:rsidP="00DE3F2E">
                            <w:pPr>
                              <w:pStyle w:val="Heading1"/>
                            </w:pPr>
                            <w:r>
                              <w:t>Mission and 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6pt;margin-top:236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Q1CfUCAABV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" filled="f" stroked="f">
                <v:textbox inset=",0,,0">
                  <w:txbxContent>
                    <w:p w14:paraId="1CFBCAF5" w14:textId="7C723B6E" w:rsidR="00154A64" w:rsidRDefault="00154A64" w:rsidP="00DE3F2E">
                      <w:pPr>
                        <w:pStyle w:val="Heading1"/>
                      </w:pPr>
                      <w:r>
                        <w:t>Mission and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62FFA814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2C123FED">
                <wp:simplePos x="0" y="0"/>
                <wp:positionH relativeFrom="page">
                  <wp:posOffset>5588000</wp:posOffset>
                </wp:positionH>
                <wp:positionV relativeFrom="page">
                  <wp:posOffset>5270500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154A64" w:rsidRPr="00E5109B" w:rsidRDefault="00154A64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440pt;margin-top:415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gFWfc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" filled="f" stroked="f">
                <v:textbox inset=",0,,0">
                  <w:txbxContent>
                    <w:p w14:paraId="1ABC9E8F" w14:textId="77777777" w:rsidR="00154A64" w:rsidRPr="00E5109B" w:rsidRDefault="00154A64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21C4DFDC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723A77B8" w:rsidR="00154A64" w:rsidRPr="007644A9" w:rsidRDefault="00154A64" w:rsidP="00DE3F2E">
                            <w:pPr>
                              <w:pStyle w:val="Date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Indoor </w:t>
                            </w:r>
                            <w:r w:rsidRPr="007644A9">
                              <w:rPr>
                                <w:sz w:val="72"/>
                                <w:szCs w:val="72"/>
                              </w:rPr>
                              <w:t>2015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-2016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6in;margin-top:337.4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vaMf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" filled="f" stroked="f">
                <v:textbox inset=",0,,0">
                  <w:txbxContent>
                    <w:p w14:paraId="437F2887" w14:textId="723A77B8" w:rsidR="00154A64" w:rsidRPr="007644A9" w:rsidRDefault="00154A64" w:rsidP="00DE3F2E">
                      <w:pPr>
                        <w:pStyle w:val="Date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Indoor </w:t>
                      </w:r>
                      <w:r w:rsidRPr="007644A9">
                        <w:rPr>
                          <w:sz w:val="72"/>
                          <w:szCs w:val="72"/>
                        </w:rPr>
                        <w:t>2015</w:t>
                      </w:r>
                      <w:r>
                        <w:rPr>
                          <w:sz w:val="72"/>
                          <w:szCs w:val="72"/>
                        </w:rPr>
                        <w:t>-2016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 w:rsidR="004F4A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8" behindDoc="0" locked="0" layoutInCell="1" allowOverlap="1" wp14:anchorId="7A6DF888" wp14:editId="07A8C6FF">
                <wp:simplePos x="0" y="0"/>
                <wp:positionH relativeFrom="page">
                  <wp:posOffset>5581650</wp:posOffset>
                </wp:positionH>
                <wp:positionV relativeFrom="page">
                  <wp:posOffset>3149600</wp:posOffset>
                </wp:positionV>
                <wp:extent cx="3906520" cy="736600"/>
                <wp:effectExtent l="0" t="0" r="0" b="0"/>
                <wp:wrapThrough wrapText="bothSides">
                  <wp:wrapPolygon edited="0">
                    <wp:start x="140" y="0"/>
                    <wp:lineTo x="140" y="20855"/>
                    <wp:lineTo x="21347" y="20855"/>
                    <wp:lineTo x="21347" y="0"/>
                    <wp:lineTo x="140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5CB72" w14:textId="23F7C926" w:rsidR="00154A64" w:rsidRPr="00EA6757" w:rsidRDefault="00154A64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The fee for Pole Vault is $160; the fee for Sprints, Distance and Jumps is $100.  All fees include a STC team shirt Meets at Cessna Stadium.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439.5pt;margin-top:248pt;width:307.6pt;height:58pt;z-index:251727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6h/9UCAAAf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" mv:complextextbox="1" filled="f" stroked="f">
                <v:textbox>
                  <w:txbxContent>
                    <w:p w14:paraId="7B85CB72" w14:textId="23F7C926" w:rsidR="00154A64" w:rsidRPr="00EA6757" w:rsidRDefault="00154A64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The fee for Pole Vault is $160; the fee for Sprints, Distance and Jumps is $100.  All fees include a STC team shirt Meets at Cessna Stadium.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D0947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057B3E3D">
                <wp:simplePos x="0" y="0"/>
                <wp:positionH relativeFrom="page">
                  <wp:posOffset>5581650</wp:posOffset>
                </wp:positionH>
                <wp:positionV relativeFrom="page">
                  <wp:posOffset>4164330</wp:posOffset>
                </wp:positionV>
                <wp:extent cx="4019550" cy="1614170"/>
                <wp:effectExtent l="0" t="0" r="0" b="11430"/>
                <wp:wrapThrough wrapText="bothSides">
                  <wp:wrapPolygon edited="0">
                    <wp:start x="136" y="0"/>
                    <wp:lineTo x="136" y="21413"/>
                    <wp:lineTo x="21293" y="21413"/>
                    <wp:lineTo x="21293" y="0"/>
                    <wp:lineTo x="136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61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243F" w14:textId="66C08E21" w:rsidR="00154A64" w:rsidRPr="00253AD0" w:rsidRDefault="00F847EF">
                            <w:pPr>
                              <w:rPr>
                                <w:rFonts w:ascii="Calibri" w:hAnsi="Calibri"/>
                              </w:rPr>
                            </w:pPr>
                            <w:bookmarkStart w:id="0" w:name="OLE_LINK1"/>
                            <w:bookmarkStart w:id="1" w:name="OLE_LINK2"/>
                            <w:r>
                              <w:rPr>
                                <w:rFonts w:ascii="Calibri" w:hAnsi="Calibri"/>
                              </w:rPr>
                              <w:t xml:space="preserve">Practices begin November 3, 2015 and continue through February 2016.  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Pole Vault practices are held 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>Tuesday and T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hursday 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 xml:space="preserve">(630p to 830p) 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and Saturday 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 xml:space="preserve">(100p to 400p) 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>at USD 259 Northeast Magnet H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>i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gh School, 5550 N. Lycee </w:t>
                            </w:r>
                            <w:r w:rsidR="008D59F5">
                              <w:rPr>
                                <w:rFonts w:ascii="Calibri" w:hAnsi="Calibri"/>
                              </w:rPr>
                              <w:t>(east of 53</w:t>
                            </w:r>
                            <w:r w:rsidR="008D59F5" w:rsidRPr="008D59F5">
                              <w:rPr>
                                <w:rFonts w:ascii="Calibri" w:hAnsi="Calibri"/>
                                <w:vertAlign w:val="superscript"/>
                              </w:rPr>
                              <w:t>rd</w:t>
                            </w:r>
                            <w:r w:rsidR="008D59F5">
                              <w:rPr>
                                <w:rFonts w:ascii="Calibri" w:hAnsi="Calibri"/>
                              </w:rPr>
                              <w:t xml:space="preserve"> Street and Rock Road) 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>in Bel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Aire, KS.  Sprints, Distance and Jumps practices are </w:t>
                            </w:r>
                            <w:r w:rsidR="008D59F5">
                              <w:rPr>
                                <w:rFonts w:ascii="Calibri" w:hAnsi="Calibri"/>
                              </w:rPr>
                              <w:t>held from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 xml:space="preserve"> 430p to </w:t>
                            </w:r>
                            <w:r w:rsidR="008D59F5">
                              <w:rPr>
                                <w:rFonts w:ascii="Calibri" w:hAnsi="Calibri"/>
                              </w:rPr>
                              <w:t>600p on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 xml:space="preserve"> T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uesday and Thursday at Wichita State University’s Heskett Center Track. </w:t>
                            </w:r>
                          </w:p>
                          <w:bookmarkEnd w:id="0"/>
                          <w:bookmarkEnd w:id="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439.5pt;margin-top:327.9pt;width:316.5pt;height:127.1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CA/9UCAAAg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" mv:complextextbox="1" filled="f" stroked="f">
                <v:textbox>
                  <w:txbxContent>
                    <w:p w14:paraId="2469243F" w14:textId="66C08E21" w:rsidR="00154A64" w:rsidRPr="00253AD0" w:rsidRDefault="00F847EF">
                      <w:pPr>
                        <w:rPr>
                          <w:rFonts w:ascii="Calibri" w:hAnsi="Calibri"/>
                        </w:rPr>
                      </w:pPr>
                      <w:bookmarkStart w:id="2" w:name="OLE_LINK1"/>
                      <w:bookmarkStart w:id="3" w:name="OLE_LINK2"/>
                      <w:r>
                        <w:rPr>
                          <w:rFonts w:ascii="Calibri" w:hAnsi="Calibri"/>
                        </w:rPr>
                        <w:t xml:space="preserve">Practices begin November 3, 2015 and continue through February 2016.  </w:t>
                      </w:r>
                      <w:r w:rsidR="00154A64">
                        <w:rPr>
                          <w:rFonts w:ascii="Calibri" w:hAnsi="Calibri"/>
                        </w:rPr>
                        <w:t xml:space="preserve">Pole Vault practices are held </w:t>
                      </w:r>
                      <w:r w:rsidR="006D0947">
                        <w:rPr>
                          <w:rFonts w:ascii="Calibri" w:hAnsi="Calibri"/>
                        </w:rPr>
                        <w:t>Tuesday and T</w:t>
                      </w:r>
                      <w:r w:rsidR="00154A64">
                        <w:rPr>
                          <w:rFonts w:ascii="Calibri" w:hAnsi="Calibri"/>
                        </w:rPr>
                        <w:t xml:space="preserve">hursday </w:t>
                      </w:r>
                      <w:r w:rsidR="006D0947">
                        <w:rPr>
                          <w:rFonts w:ascii="Calibri" w:hAnsi="Calibri"/>
                        </w:rPr>
                        <w:t xml:space="preserve">(630p to 830p) </w:t>
                      </w:r>
                      <w:r w:rsidR="00154A64">
                        <w:rPr>
                          <w:rFonts w:ascii="Calibri" w:hAnsi="Calibri"/>
                        </w:rPr>
                        <w:t xml:space="preserve">and Saturday </w:t>
                      </w:r>
                      <w:r w:rsidR="006D0947">
                        <w:rPr>
                          <w:rFonts w:ascii="Calibri" w:hAnsi="Calibri"/>
                        </w:rPr>
                        <w:t xml:space="preserve">(100p to 400p) </w:t>
                      </w:r>
                      <w:r w:rsidR="00154A64">
                        <w:rPr>
                          <w:rFonts w:ascii="Calibri" w:hAnsi="Calibri"/>
                        </w:rPr>
                        <w:t>at USD 259 Northeast Magnet H</w:t>
                      </w:r>
                      <w:r w:rsidR="006D0947">
                        <w:rPr>
                          <w:rFonts w:ascii="Calibri" w:hAnsi="Calibri"/>
                        </w:rPr>
                        <w:t>i</w:t>
                      </w:r>
                      <w:r w:rsidR="00154A64">
                        <w:rPr>
                          <w:rFonts w:ascii="Calibri" w:hAnsi="Calibri"/>
                        </w:rPr>
                        <w:t xml:space="preserve">gh School, 5550 N. Lycee </w:t>
                      </w:r>
                      <w:r w:rsidR="008D59F5">
                        <w:rPr>
                          <w:rFonts w:ascii="Calibri" w:hAnsi="Calibri"/>
                        </w:rPr>
                        <w:t>(east of 53</w:t>
                      </w:r>
                      <w:r w:rsidR="008D59F5" w:rsidRPr="008D59F5">
                        <w:rPr>
                          <w:rFonts w:ascii="Calibri" w:hAnsi="Calibri"/>
                          <w:vertAlign w:val="superscript"/>
                        </w:rPr>
                        <w:t>rd</w:t>
                      </w:r>
                      <w:r w:rsidR="008D59F5">
                        <w:rPr>
                          <w:rFonts w:ascii="Calibri" w:hAnsi="Calibri"/>
                        </w:rPr>
                        <w:t xml:space="preserve"> Street and Rock Road) </w:t>
                      </w:r>
                      <w:r w:rsidR="00154A64">
                        <w:rPr>
                          <w:rFonts w:ascii="Calibri" w:hAnsi="Calibri"/>
                        </w:rPr>
                        <w:t>in Bel</w:t>
                      </w:r>
                      <w:r w:rsidR="006D0947">
                        <w:rPr>
                          <w:rFonts w:ascii="Calibri" w:hAnsi="Calibri"/>
                        </w:rPr>
                        <w:t xml:space="preserve"> </w:t>
                      </w:r>
                      <w:r w:rsidR="00154A64">
                        <w:rPr>
                          <w:rFonts w:ascii="Calibri" w:hAnsi="Calibri"/>
                        </w:rPr>
                        <w:t xml:space="preserve">Aire, KS.  Sprints, Distance and Jumps practices are </w:t>
                      </w:r>
                      <w:r w:rsidR="008D59F5">
                        <w:rPr>
                          <w:rFonts w:ascii="Calibri" w:hAnsi="Calibri"/>
                        </w:rPr>
                        <w:t>held from</w:t>
                      </w:r>
                      <w:r w:rsidR="006D0947">
                        <w:rPr>
                          <w:rFonts w:ascii="Calibri" w:hAnsi="Calibri"/>
                        </w:rPr>
                        <w:t xml:space="preserve"> 430p to </w:t>
                      </w:r>
                      <w:r w:rsidR="008D59F5">
                        <w:rPr>
                          <w:rFonts w:ascii="Calibri" w:hAnsi="Calibri"/>
                        </w:rPr>
                        <w:t>600p on</w:t>
                      </w:r>
                      <w:r w:rsidR="006D0947">
                        <w:rPr>
                          <w:rFonts w:ascii="Calibri" w:hAnsi="Calibri"/>
                        </w:rPr>
                        <w:t xml:space="preserve"> T</w:t>
                      </w:r>
                      <w:r w:rsidR="00154A64">
                        <w:rPr>
                          <w:rFonts w:ascii="Calibri" w:hAnsi="Calibri"/>
                        </w:rPr>
                        <w:t xml:space="preserve">uesday and Thursday at Wichita State University’s Heskett Center Track. </w:t>
                      </w:r>
                    </w:p>
                    <w:bookmarkEnd w:id="2"/>
                    <w:bookmarkEnd w:id="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045DF">
        <w:rPr>
          <w:noProof/>
        </w:rPr>
        <mc:AlternateContent>
          <mc:Choice Requires="wpg">
            <w:drawing>
              <wp:anchor distT="0" distB="0" distL="114300" distR="114300" simplePos="1" relativeHeight="251722758" behindDoc="0" locked="0" layoutInCell="1" allowOverlap="1" wp14:anchorId="66F13A91" wp14:editId="6A2E0FD2">
                <wp:simplePos x="5581650" y="3835400"/>
                <wp:positionH relativeFrom="page">
                  <wp:posOffset>5581650</wp:posOffset>
                </wp:positionH>
                <wp:positionV relativeFrom="page">
                  <wp:posOffset>3835400</wp:posOffset>
                </wp:positionV>
                <wp:extent cx="3906520" cy="328930"/>
                <wp:effectExtent l="0" t="0" r="0" b="1270"/>
                <wp:wrapThrough wrapText="bothSides">
                  <wp:wrapPolygon edited="0">
                    <wp:start x="140" y="0"/>
                    <wp:lineTo x="140" y="20015"/>
                    <wp:lineTo x="21347" y="20015"/>
                    <wp:lineTo x="21347" y="0"/>
                    <wp:lineTo x="140" y="0"/>
                  </wp:wrapPolygon>
                </wp:wrapThrough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520" cy="328930"/>
                          <a:chOff x="0" y="0"/>
                          <a:chExt cx="3906520" cy="3289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0" y="0"/>
                            <a:ext cx="390652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45720"/>
                            <a:ext cx="37236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D0DE623" w14:textId="17978683" w:rsidR="00154A64" w:rsidRPr="00253AD0" w:rsidRDefault="00154A64">
                              <w:pPr>
                                <w:rPr>
                                  <w:rFonts w:asciiTheme="majorHAnsi" w:hAnsiTheme="maj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53AD0">
                                <w:rPr>
                                  <w:rFonts w:asciiTheme="majorHAnsi" w:hAnsiTheme="majorHAnsi"/>
                                  <w:b/>
                                  <w:sz w:val="28"/>
                                  <w:szCs w:val="28"/>
                                </w:rPr>
                                <w:t>Practices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36" style="position:absolute;margin-left:439.5pt;margin-top:302pt;width:307.6pt;height:25.9pt;z-index:251722758;mso-position-horizontal-relative:page;mso-position-vertical-relative:page" coordsize="3906520,3289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" mv:complextextbox="1">
                <v:shape id="_x0000_s1037" type="#_x0000_t202" style="position:absolute;width:3906520;height:328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JocxAAA&#10;ANsAAAAPAAAAZHJzL2Rvd25yZXYueG1sRI/Na8JAFMTvBf+H5Qne6sYPaoiu0oqKB0v9Onh8ZJ9J&#10;MPs2ZFcT/3u3UOhxmJnfMLNFa0rxoNoVlhUM+hEI4tTqgjMF59P6PQbhPLLG0jIpeJKDxbzzNsNE&#10;24YP9Dj6TAQIuwQV5N5XiZQuzcmg69uKOHhXWxv0QdaZ1DU2AW5KOYyiD2mw4LCQY0XLnNLb8W4U&#10;0K41p+94svI/X9dNdIn3zU5nSvW67ecUhKfW/4f/2lutYDSG3y/hB8j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rCaHMQAAADbAAAADwAAAAAAAAAAAAAAAACXAgAAZHJzL2Rv&#10;d25yZXYueG1sUEsFBgAAAAAEAAQA9QAAAIgDAAAAAA==&#10;" mv:complextextbox="1" filled="f" stroked="f"/>
                <v:shape id="Text Box 22" o:spid="_x0000_s1038" type="#_x0000_t202" style="position:absolute;left:91440;top:45720;width:3723640;height:218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inset="0,0,0,0">
                    <w:txbxContent>
                      <w:p w14:paraId="6D0DE623" w14:textId="17978683" w:rsidR="00154A64" w:rsidRPr="00253AD0" w:rsidRDefault="00154A64">
                        <w:pPr>
                          <w:rPr>
                            <w:rFonts w:asciiTheme="majorHAnsi" w:hAnsiTheme="majorHAnsi"/>
                            <w:b/>
                            <w:sz w:val="28"/>
                            <w:szCs w:val="28"/>
                          </w:rPr>
                        </w:pPr>
                        <w:r w:rsidRPr="00253AD0">
                          <w:rPr>
                            <w:rFonts w:asciiTheme="majorHAnsi" w:hAnsiTheme="majorHAnsi"/>
                            <w:b/>
                            <w:sz w:val="28"/>
                            <w:szCs w:val="28"/>
                          </w:rPr>
                          <w:t>Practices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CC6B94">
        <w:rPr>
          <w:noProof/>
        </w:rPr>
        <mc:AlternateContent>
          <mc:Choice Requires="wps">
            <w:drawing>
              <wp:anchor distT="0" distB="0" distL="114300" distR="114300" simplePos="0" relativeHeight="251726854" behindDoc="0" locked="0" layoutInCell="1" allowOverlap="1" wp14:anchorId="273B9CE6" wp14:editId="24AAA861">
                <wp:simplePos x="0" y="0"/>
                <wp:positionH relativeFrom="page">
                  <wp:posOffset>5581650</wp:posOffset>
                </wp:positionH>
                <wp:positionV relativeFrom="page">
                  <wp:posOffset>2857500</wp:posOffset>
                </wp:positionV>
                <wp:extent cx="3816350" cy="355600"/>
                <wp:effectExtent l="0" t="0" r="0" b="0"/>
                <wp:wrapThrough wrapText="bothSides">
                  <wp:wrapPolygon edited="0">
                    <wp:start x="144" y="0"/>
                    <wp:lineTo x="144" y="20057"/>
                    <wp:lineTo x="21277" y="20057"/>
                    <wp:lineTo x="21277" y="0"/>
                    <wp:lineTo x="144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AB2C5" w14:textId="2E61BD70" w:rsidR="00154A64" w:rsidRPr="00BA5FBC" w:rsidRDefault="00154A64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BA5FBC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Fees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439.5pt;margin-top:225pt;width:300.5pt;height:28pt;z-index:251726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" mv:complextextbox="1" filled="f" stroked="f">
                <v:textbox>
                  <w:txbxContent>
                    <w:p w14:paraId="22EAB2C5" w14:textId="2E61BD70" w:rsidR="00154A64" w:rsidRPr="00BA5FBC" w:rsidRDefault="00154A64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BA5FBC">
                        <w:rPr>
                          <w:rFonts w:ascii="Impact" w:hAnsi="Impact"/>
                          <w:sz w:val="28"/>
                          <w:szCs w:val="28"/>
                        </w:rPr>
                        <w:t>Fees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E778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2BA6B0FE">
                <wp:simplePos x="0" y="0"/>
                <wp:positionH relativeFrom="page">
                  <wp:posOffset>5581650</wp:posOffset>
                </wp:positionH>
                <wp:positionV relativeFrom="page">
                  <wp:posOffset>1915160</wp:posOffset>
                </wp:positionV>
                <wp:extent cx="3906520" cy="1135380"/>
                <wp:effectExtent l="0" t="0" r="0" b="7620"/>
                <wp:wrapTight wrapText="bothSides">
                  <wp:wrapPolygon edited="0">
                    <wp:start x="140" y="0"/>
                    <wp:lineTo x="140" y="21262"/>
                    <wp:lineTo x="21347" y="21262"/>
                    <wp:lineTo x="21347" y="0"/>
                    <wp:lineTo x="140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0C09925" w14:textId="188EBDAF" w:rsidR="00154A64" w:rsidRPr="0029254A" w:rsidRDefault="006D0947" w:rsidP="002925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Separate i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>ndoor programs for Pole Vault, and Sprints, Distance and Jumps (High Jump and Long Jump) f</w:t>
                            </w:r>
                            <w:r w:rsidR="008A3275">
                              <w:rPr>
                                <w:rFonts w:ascii="Calibri" w:hAnsi="Calibri" w:cs="Calibri"/>
                              </w:rPr>
                              <w:t xml:space="preserve">ocus on instruction, </w:t>
                            </w:r>
                            <w:r w:rsidR="00154A64" w:rsidRPr="00F73912">
                              <w:rPr>
                                <w:rFonts w:ascii="Calibri" w:hAnsi="Calibri" w:cs="Calibri"/>
                              </w:rPr>
                              <w:t>traini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>ng</w:t>
                            </w:r>
                            <w:r w:rsidR="008A3275">
                              <w:rPr>
                                <w:rFonts w:ascii="Calibri" w:hAnsi="Calibri" w:cs="Calibri"/>
                              </w:rPr>
                              <w:t xml:space="preserve"> and competition-readiness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 xml:space="preserve">.  </w:t>
                            </w:r>
                            <w:r w:rsidR="008A3275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Along with warm-up, </w:t>
                            </w:r>
                            <w:r w:rsidR="00154A64">
                              <w:rPr>
                                <w:rFonts w:ascii="Calibri" w:hAnsi="Calibri" w:cs="Arial"/>
                                <w:color w:val="1A1A1A"/>
                              </w:rPr>
                              <w:t>daily s</w:t>
                            </w:r>
                            <w:r w:rsidR="00154A64" w:rsidRPr="00C52785">
                              <w:rPr>
                                <w:rFonts w:ascii="Calibri" w:hAnsi="Calibri" w:cs="Arial"/>
                                <w:color w:val="1A1A1A"/>
                              </w:rPr>
                              <w:t>pecific stretches and drills</w:t>
                            </w:r>
                            <w:r w:rsidR="00154A64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 </w:t>
                            </w:r>
                            <w:r w:rsidR="008A3275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are conducted </w:t>
                            </w:r>
                            <w:r w:rsidR="00154A64" w:rsidRPr="00C52785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for </w:t>
                            </w:r>
                            <w:r w:rsidR="008A3275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all </w:t>
                            </w:r>
                            <w:r w:rsidR="00154A64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athletes. </w:t>
                            </w:r>
                          </w:p>
                          <w:p w14:paraId="67338158" w14:textId="2F300BDF" w:rsidR="00154A64" w:rsidRPr="00C52785" w:rsidRDefault="00154A64" w:rsidP="00C527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</w:p>
                          <w:p w14:paraId="782E9F1B" w14:textId="46B5EAA3" w:rsidR="00154A64" w:rsidRPr="00F73912" w:rsidRDefault="00154A64" w:rsidP="0020075A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</w:p>
                          <w:p w14:paraId="2B27DED1" w14:textId="77777777" w:rsidR="00154A64" w:rsidRPr="00AC2BB6" w:rsidRDefault="00154A64" w:rsidP="0020075A">
                            <w:pPr>
                              <w:pStyle w:val="BodyTex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0" type="#_x0000_t202" style="position:absolute;margin-left:439.5pt;margin-top:150.8pt;width:307.6pt;height:89.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" mv:complextextbox="1" filled="f" stroked="f">
                <v:textbox inset=",0,,0">
                  <w:txbxContent>
                    <w:p w14:paraId="50C09925" w14:textId="188EBDAF" w:rsidR="00154A64" w:rsidRPr="0029254A" w:rsidRDefault="006D0947" w:rsidP="0029254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  <w:r>
                        <w:rPr>
                          <w:rFonts w:ascii="Calibri" w:hAnsi="Calibri"/>
                        </w:rPr>
                        <w:t>Separate i</w:t>
                      </w:r>
                      <w:r w:rsidR="00154A64">
                        <w:rPr>
                          <w:rFonts w:ascii="Calibri" w:hAnsi="Calibri"/>
                        </w:rPr>
                        <w:t>ndoor programs for Pole Vault, and Sprints, Distance and Jumps (High Jump and Long Jump) f</w:t>
                      </w:r>
                      <w:r w:rsidR="008A3275">
                        <w:rPr>
                          <w:rFonts w:ascii="Calibri" w:hAnsi="Calibri" w:cs="Calibri"/>
                        </w:rPr>
                        <w:t xml:space="preserve">ocus on instruction, </w:t>
                      </w:r>
                      <w:r w:rsidR="00154A64" w:rsidRPr="00F73912">
                        <w:rPr>
                          <w:rFonts w:ascii="Calibri" w:hAnsi="Calibri" w:cs="Calibri"/>
                        </w:rPr>
                        <w:t>traini</w:t>
                      </w:r>
                      <w:r w:rsidR="00154A64">
                        <w:rPr>
                          <w:rFonts w:ascii="Calibri" w:hAnsi="Calibri" w:cs="Calibri"/>
                        </w:rPr>
                        <w:t>ng</w:t>
                      </w:r>
                      <w:r w:rsidR="008A3275">
                        <w:rPr>
                          <w:rFonts w:ascii="Calibri" w:hAnsi="Calibri" w:cs="Calibri"/>
                        </w:rPr>
                        <w:t xml:space="preserve"> and competition-readiness</w:t>
                      </w:r>
                      <w:r w:rsidR="00154A64">
                        <w:rPr>
                          <w:rFonts w:ascii="Calibri" w:hAnsi="Calibri" w:cs="Calibri"/>
                        </w:rPr>
                        <w:t xml:space="preserve">.  </w:t>
                      </w:r>
                      <w:r w:rsidR="008A3275">
                        <w:rPr>
                          <w:rFonts w:ascii="Calibri" w:hAnsi="Calibri" w:cs="Arial"/>
                          <w:color w:val="1A1A1A"/>
                        </w:rPr>
                        <w:t xml:space="preserve">Along with warm-up, </w:t>
                      </w:r>
                      <w:r w:rsidR="00154A64">
                        <w:rPr>
                          <w:rFonts w:ascii="Calibri" w:hAnsi="Calibri" w:cs="Arial"/>
                          <w:color w:val="1A1A1A"/>
                        </w:rPr>
                        <w:t>daily s</w:t>
                      </w:r>
                      <w:r w:rsidR="00154A64" w:rsidRPr="00C52785">
                        <w:rPr>
                          <w:rFonts w:ascii="Calibri" w:hAnsi="Calibri" w:cs="Arial"/>
                          <w:color w:val="1A1A1A"/>
                        </w:rPr>
                        <w:t>pecific stretches and drills</w:t>
                      </w:r>
                      <w:r w:rsidR="00154A64">
                        <w:rPr>
                          <w:rFonts w:ascii="Calibri" w:hAnsi="Calibri" w:cs="Arial"/>
                          <w:color w:val="1A1A1A"/>
                        </w:rPr>
                        <w:t xml:space="preserve"> </w:t>
                      </w:r>
                      <w:r w:rsidR="008A3275">
                        <w:rPr>
                          <w:rFonts w:ascii="Calibri" w:hAnsi="Calibri" w:cs="Arial"/>
                          <w:color w:val="1A1A1A"/>
                        </w:rPr>
                        <w:t xml:space="preserve">are conducted </w:t>
                      </w:r>
                      <w:r w:rsidR="00154A64" w:rsidRPr="00C52785">
                        <w:rPr>
                          <w:rFonts w:ascii="Calibri" w:hAnsi="Calibri" w:cs="Arial"/>
                          <w:color w:val="1A1A1A"/>
                        </w:rPr>
                        <w:t xml:space="preserve">for </w:t>
                      </w:r>
                      <w:r w:rsidR="008A3275">
                        <w:rPr>
                          <w:rFonts w:ascii="Calibri" w:hAnsi="Calibri" w:cs="Arial"/>
                          <w:color w:val="1A1A1A"/>
                        </w:rPr>
                        <w:t xml:space="preserve">all </w:t>
                      </w:r>
                      <w:r w:rsidR="00154A64">
                        <w:rPr>
                          <w:rFonts w:ascii="Calibri" w:hAnsi="Calibri" w:cs="Arial"/>
                          <w:color w:val="1A1A1A"/>
                        </w:rPr>
                        <w:t xml:space="preserve">athletes. </w:t>
                      </w:r>
                    </w:p>
                    <w:p w14:paraId="67338158" w14:textId="2F300BDF" w:rsidR="00154A64" w:rsidRPr="00C52785" w:rsidRDefault="00154A64" w:rsidP="00C527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</w:p>
                    <w:p w14:paraId="782E9F1B" w14:textId="46B5EAA3" w:rsidR="00154A64" w:rsidRPr="00F73912" w:rsidRDefault="00154A64" w:rsidP="0020075A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</w:p>
                    <w:p w14:paraId="2B27DED1" w14:textId="77777777" w:rsidR="00154A64" w:rsidRPr="00AC2BB6" w:rsidRDefault="00154A64" w:rsidP="0020075A">
                      <w:pPr>
                        <w:pStyle w:val="BodyText"/>
                        <w:jc w:val="both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0C9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3317DA8F">
                <wp:simplePos x="0" y="0"/>
                <wp:positionH relativeFrom="page">
                  <wp:posOffset>568325</wp:posOffset>
                </wp:positionH>
                <wp:positionV relativeFrom="page">
                  <wp:posOffset>3355975</wp:posOffset>
                </wp:positionV>
                <wp:extent cx="3905250" cy="227965"/>
                <wp:effectExtent l="0" t="0" r="0" b="63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0C14CF15" w:rsidR="00154A64" w:rsidRPr="00D85879" w:rsidRDefault="00154A64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Coaches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Volunteers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44.75pt;margin-top:264.25pt;width:307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rpl/UCAABX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" filled="f" stroked="f">
                <v:textbox inset=",0,,0">
                  <w:txbxContent>
                    <w:p w14:paraId="0C0F1540" w14:textId="0C14CF15" w:rsidR="00154A64" w:rsidRPr="00D85879" w:rsidRDefault="00154A64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Coaches</w:t>
                      </w:r>
                      <w:r>
                        <w:rPr>
                          <w:sz w:val="28"/>
                          <w:szCs w:val="28"/>
                        </w:rPr>
                        <w:t xml:space="preserve"> and Volunteers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C99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06BE4E56">
                <wp:simplePos x="0" y="0"/>
                <wp:positionH relativeFrom="page">
                  <wp:posOffset>568325</wp:posOffset>
                </wp:positionH>
                <wp:positionV relativeFrom="page">
                  <wp:posOffset>3602990</wp:posOffset>
                </wp:positionV>
                <wp:extent cx="3905885" cy="2061845"/>
                <wp:effectExtent l="0" t="0" r="0" b="0"/>
                <wp:wrapThrough wrapText="bothSides">
                  <wp:wrapPolygon edited="0">
                    <wp:start x="140" y="0"/>
                    <wp:lineTo x="140" y="21287"/>
                    <wp:lineTo x="21351" y="21287"/>
                    <wp:lineTo x="21351" y="0"/>
                    <wp:lineTo x="14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206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137FAB" w14:textId="2D15925B" w:rsidR="00154A64" w:rsidRDefault="00154A64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All STC Youth Coaches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AND key Volunteers are USATF members, and 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have passed a USA Track &amp; Field background check.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Coaches “deliver” strategies developed by the Wichita State University Track &amp; Field Coaching staff.</w:t>
                            </w:r>
                          </w:p>
                          <w:p w14:paraId="3A394C17" w14:textId="72760BF1" w:rsidR="00154A64" w:rsidRDefault="00154A64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Coaches are responsible for the day-to-day training, practices, meet day preparation and coaching, as well as relaying information pertaining to meet day entries to parents, etc.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Volunteers can assist in the following areas: </w:t>
                            </w:r>
                          </w:p>
                          <w:p w14:paraId="14A64C5D" w14:textId="2BD5C992" w:rsidR="00154A64" w:rsidRDefault="00154A64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Marketing // Practice facilitation // Home Meet Management and Support // Fundraising</w:t>
                            </w:r>
                          </w:p>
                          <w:p w14:paraId="40AB0356" w14:textId="77777777" w:rsidR="00154A64" w:rsidRDefault="00154A64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3EF891" w14:textId="15591699" w:rsidR="00154A64" w:rsidRPr="00457018" w:rsidRDefault="00154A64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margin-left:44.75pt;margin-top:283.7pt;width:307.55pt;height:162.3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" mv:complextextbox="1" filled="f" stroked="f">
                <v:textbox>
                  <w:txbxContent>
                    <w:p w14:paraId="37137FAB" w14:textId="2D15925B" w:rsidR="00154A64" w:rsidRDefault="00154A64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457018">
                        <w:rPr>
                          <w:rFonts w:ascii="Calibri" w:hAnsi="Calibri" w:cs="Calibri"/>
                        </w:rPr>
                        <w:t xml:space="preserve">All STC Youth Coaches </w:t>
                      </w:r>
                      <w:r>
                        <w:rPr>
                          <w:rFonts w:ascii="Calibri" w:hAnsi="Calibri" w:cs="Calibri"/>
                        </w:rPr>
                        <w:t xml:space="preserve">AND key Volunteers are USATF members, and 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have passed a USA Track &amp; Field background check. 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</w:rPr>
                        <w:t>Coaches “deliver” strategies developed by the Wichita State University Track &amp; Field Coaching staff.</w:t>
                      </w:r>
                    </w:p>
                    <w:p w14:paraId="3A394C17" w14:textId="72760BF1" w:rsidR="00154A64" w:rsidRDefault="00154A64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457018">
                        <w:rPr>
                          <w:rFonts w:ascii="Calibri" w:hAnsi="Calibri" w:cs="Calibri"/>
                        </w:rPr>
                        <w:t xml:space="preserve">Coaches are responsible for the day-to-day training, practices, meet day preparation and coaching, as well as relaying information pertaining to meet day entries to parents, etc. </w:t>
                      </w:r>
                      <w:r>
                        <w:rPr>
                          <w:rFonts w:ascii="Calibri" w:hAnsi="Calibri" w:cs="Calibri"/>
                        </w:rPr>
                        <w:t xml:space="preserve"> Volunteers can assist in the following areas: </w:t>
                      </w:r>
                    </w:p>
                    <w:p w14:paraId="14A64C5D" w14:textId="2BD5C992" w:rsidR="00154A64" w:rsidRDefault="00154A64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Marketing // Practice facilitation // Home Meet Management and Support // Fundraising</w:t>
                      </w:r>
                    </w:p>
                    <w:p w14:paraId="40AB0356" w14:textId="77777777" w:rsidR="00154A64" w:rsidRDefault="00154A64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14:paraId="403EF891" w14:textId="15591699" w:rsidR="00154A64" w:rsidRPr="00457018" w:rsidRDefault="00154A64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40F5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7ABC1FF7">
                <wp:simplePos x="0" y="0"/>
                <wp:positionH relativeFrom="page">
                  <wp:posOffset>571500</wp:posOffset>
                </wp:positionH>
                <wp:positionV relativeFrom="page">
                  <wp:posOffset>5969000</wp:posOffset>
                </wp:positionV>
                <wp:extent cx="3822700" cy="698500"/>
                <wp:effectExtent l="0" t="0" r="0" b="12700"/>
                <wp:wrapThrough wrapText="bothSides">
                  <wp:wrapPolygon edited="0">
                    <wp:start x="144" y="0"/>
                    <wp:lineTo x="144" y="21207"/>
                    <wp:lineTo x="21241" y="21207"/>
                    <wp:lineTo x="21241" y="0"/>
                    <wp:lineTo x="14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32A383D9" w:rsidR="00154A64" w:rsidRDefault="00154A64">
                            <w:r>
                              <w:rPr>
                                <w:rFonts w:ascii="Calibri" w:hAnsi="Calibri"/>
                              </w:rPr>
                              <w:t>I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>nformational meeting</w:t>
                            </w:r>
                            <w:r>
                              <w:rPr>
                                <w:rFonts w:ascii="Calibri" w:hAnsi="Calibri"/>
                              </w:rPr>
                              <w:t>s are held regularly to provide information to parents.  Watch ShockerTrackClub.com for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45pt;margin-top:470pt;width:301pt;height:55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" mv:complextextbox="1" filled="f" stroked="f">
                <v:textbox>
                  <w:txbxContent>
                    <w:p w14:paraId="7AAB1AA8" w14:textId="32A383D9" w:rsidR="00154A64" w:rsidRDefault="00154A64">
                      <w:r>
                        <w:rPr>
                          <w:rFonts w:ascii="Calibri" w:hAnsi="Calibri"/>
                        </w:rPr>
                        <w:t>I</w:t>
                      </w:r>
                      <w:r w:rsidRPr="007340F5">
                        <w:rPr>
                          <w:rFonts w:ascii="Calibri" w:hAnsi="Calibri"/>
                        </w:rPr>
                        <w:t>nformational meeting</w:t>
                      </w:r>
                      <w:r>
                        <w:rPr>
                          <w:rFonts w:ascii="Calibri" w:hAnsi="Calibri"/>
                        </w:rPr>
                        <w:t>s are held regularly to provide information to parents.  Watch ShockerTrackClub.com for details.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0FA8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3DE77670">
                <wp:simplePos x="0" y="0"/>
                <wp:positionH relativeFrom="page">
                  <wp:posOffset>571500</wp:posOffset>
                </wp:positionH>
                <wp:positionV relativeFrom="page">
                  <wp:posOffset>5676265</wp:posOffset>
                </wp:positionV>
                <wp:extent cx="3759200" cy="381000"/>
                <wp:effectExtent l="0" t="0" r="0" b="0"/>
                <wp:wrapThrough wrapText="bothSides">
                  <wp:wrapPolygon edited="0">
                    <wp:start x="146" y="0"/>
                    <wp:lineTo x="146" y="20160"/>
                    <wp:lineTo x="21308" y="20160"/>
                    <wp:lineTo x="21308" y="0"/>
                    <wp:lineTo x="146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5040D498" w:rsidR="00154A64" w:rsidRPr="004D0FA8" w:rsidRDefault="00154A64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D0F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Informational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4" type="#_x0000_t202" style="position:absolute;margin-left:45pt;margin-top:446.95pt;width:296pt;height:30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" mv:complextextbox="1" filled="f" stroked="f">
                <v:textbox>
                  <w:txbxContent>
                    <w:p w14:paraId="2346D593" w14:textId="5040D498" w:rsidR="00154A64" w:rsidRPr="004D0FA8" w:rsidRDefault="00154A64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4D0F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Informational Meeting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2AB31420">
                <wp:simplePos x="0" y="0"/>
                <wp:positionH relativeFrom="page">
                  <wp:posOffset>5581650</wp:posOffset>
                </wp:positionH>
                <wp:positionV relativeFrom="page">
                  <wp:posOffset>1677670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4A430287" w:rsidR="00154A64" w:rsidRDefault="00154A64" w:rsidP="00DE3F2E">
                            <w:pPr>
                              <w:pStyle w:val="Heading1"/>
                            </w:pPr>
                            <w:r>
                              <w:t>Events</w:t>
                            </w:r>
                          </w:p>
                          <w:p w14:paraId="0383A84F" w14:textId="77777777" w:rsidR="00154A64" w:rsidRDefault="00154A64" w:rsidP="00DE3F2E">
                            <w:pPr>
                              <w:pStyle w:val="Heading1"/>
                            </w:pPr>
                          </w:p>
                          <w:p w14:paraId="6CDC837D" w14:textId="77777777" w:rsidR="00154A64" w:rsidRDefault="00154A64" w:rsidP="00DE3F2E">
                            <w:pPr>
                              <w:pStyle w:val="Heading1"/>
                            </w:pPr>
                          </w:p>
                          <w:p w14:paraId="62AD335E" w14:textId="77777777" w:rsidR="00154A64" w:rsidRDefault="00154A64" w:rsidP="00DE3F2E">
                            <w:pPr>
                              <w:pStyle w:val="Heading1"/>
                            </w:pPr>
                          </w:p>
                          <w:p w14:paraId="299878CA" w14:textId="77777777" w:rsidR="00154A64" w:rsidRDefault="00154A64" w:rsidP="00DE3F2E">
                            <w:pPr>
                              <w:pStyle w:val="Heading1"/>
                            </w:pPr>
                          </w:p>
                          <w:p w14:paraId="4C467E75" w14:textId="595E967A" w:rsidR="00154A64" w:rsidRPr="00AC2BB6" w:rsidRDefault="00154A64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5" type="#_x0000_t202" style="position:absolute;margin-left:439.5pt;margin-top:132.1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" filled="f" stroked="f">
                <v:textbox inset=",0,,0">
                  <w:txbxContent>
                    <w:p w14:paraId="4FE42998" w14:textId="4A430287" w:rsidR="00154A64" w:rsidRDefault="00154A64" w:rsidP="00DE3F2E">
                      <w:pPr>
                        <w:pStyle w:val="Heading1"/>
                      </w:pPr>
                      <w:r>
                        <w:t>Events</w:t>
                      </w:r>
                    </w:p>
                    <w:p w14:paraId="0383A84F" w14:textId="77777777" w:rsidR="00154A64" w:rsidRDefault="00154A64" w:rsidP="00DE3F2E">
                      <w:pPr>
                        <w:pStyle w:val="Heading1"/>
                      </w:pPr>
                    </w:p>
                    <w:p w14:paraId="6CDC837D" w14:textId="77777777" w:rsidR="00154A64" w:rsidRDefault="00154A64" w:rsidP="00DE3F2E">
                      <w:pPr>
                        <w:pStyle w:val="Heading1"/>
                      </w:pPr>
                    </w:p>
                    <w:p w14:paraId="62AD335E" w14:textId="77777777" w:rsidR="00154A64" w:rsidRDefault="00154A64" w:rsidP="00DE3F2E">
                      <w:pPr>
                        <w:pStyle w:val="Heading1"/>
                      </w:pPr>
                    </w:p>
                    <w:p w14:paraId="299878CA" w14:textId="77777777" w:rsidR="00154A64" w:rsidRDefault="00154A64" w:rsidP="00DE3F2E">
                      <w:pPr>
                        <w:pStyle w:val="Heading1"/>
                      </w:pPr>
                    </w:p>
                    <w:p w14:paraId="4C467E75" w14:textId="595E967A" w:rsidR="00154A64" w:rsidRPr="00AC2BB6" w:rsidRDefault="00154A64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65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785EE809">
                <wp:simplePos x="0" y="0"/>
                <wp:positionH relativeFrom="page">
                  <wp:posOffset>1384300</wp:posOffset>
                </wp:positionH>
                <wp:positionV relativeFrom="page">
                  <wp:posOffset>6604000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154A64" w:rsidRPr="003357E0" w:rsidRDefault="00154A64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066C6551" w:rsidR="00154A64" w:rsidRPr="003357E0" w:rsidRDefault="00154A64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-0018</w:t>
                            </w:r>
                          </w:p>
                          <w:p w14:paraId="58EB8D97" w14:textId="77777777" w:rsidR="00154A64" w:rsidRPr="003357E0" w:rsidRDefault="00154A64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07778FFF" w:rsidR="00154A64" w:rsidRPr="00712E47" w:rsidRDefault="00154A64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asstyouth@shockertrackclub.com</w:t>
                            </w:r>
                          </w:p>
                          <w:p w14:paraId="27651780" w14:textId="77777777" w:rsidR="00154A64" w:rsidRPr="00857F6B" w:rsidRDefault="00154A64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09pt;margin-top:520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CVz/QCAABX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" filled="f" stroked="f">
                <v:textbox inset=",0,,0">
                  <w:txbxContent>
                    <w:p w14:paraId="7400D180" w14:textId="77777777" w:rsidR="00154A64" w:rsidRPr="003357E0" w:rsidRDefault="00154A64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066C6551" w:rsidR="00154A64" w:rsidRPr="003357E0" w:rsidRDefault="00154A64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  <w:r>
                        <w:rPr>
                          <w:rFonts w:ascii="Impact" w:hAnsi="Impact"/>
                          <w:color w:val="auto"/>
                        </w:rPr>
                        <w:t>-0018</w:t>
                      </w:r>
                    </w:p>
                    <w:p w14:paraId="58EB8D97" w14:textId="77777777" w:rsidR="00154A64" w:rsidRPr="003357E0" w:rsidRDefault="00154A64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07778FFF" w:rsidR="00154A64" w:rsidRPr="00712E47" w:rsidRDefault="00154A64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asstyouth@shockertrackclub.com</w:t>
                      </w:r>
                    </w:p>
                    <w:p w14:paraId="27651780" w14:textId="77777777" w:rsidR="00154A64" w:rsidRPr="00857F6B" w:rsidRDefault="00154A64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52EE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777FB21E">
                <wp:simplePos x="0" y="0"/>
                <wp:positionH relativeFrom="page">
                  <wp:posOffset>5581650</wp:posOffset>
                </wp:positionH>
                <wp:positionV relativeFrom="page">
                  <wp:posOffset>6057265</wp:posOffset>
                </wp:positionV>
                <wp:extent cx="2371090" cy="1232535"/>
                <wp:effectExtent l="0" t="0" r="0" b="12065"/>
                <wp:wrapThrough wrapText="bothSides">
                  <wp:wrapPolygon edited="0">
                    <wp:start x="231" y="0"/>
                    <wp:lineTo x="231" y="21366"/>
                    <wp:lineTo x="21056" y="21366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2D3B3F71" w:rsidR="00154A64" w:rsidRDefault="008D59F5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organization that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support 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439.5pt;margin-top:476.9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" mv:complextextbox="1" filled="f" stroked="f">
                <v:textbox>
                  <w:txbxContent>
                    <w:p w14:paraId="5AE25B9A" w14:textId="2D3B3F71" w:rsidR="00154A64" w:rsidRDefault="008D59F5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organization that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support 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s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720E62E6">
            <wp:simplePos x="0" y="0"/>
            <wp:positionH relativeFrom="page">
              <wp:posOffset>3937000</wp:posOffset>
            </wp:positionH>
            <wp:positionV relativeFrom="page">
              <wp:posOffset>6764655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0870"/>
                <wp:lineTo x="20870" y="20870"/>
                <wp:lineTo x="2087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6F137B7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B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32F1B7EB">
                <wp:simplePos x="0" y="0"/>
                <wp:positionH relativeFrom="page">
                  <wp:posOffset>568325</wp:posOffset>
                </wp:positionH>
                <wp:positionV relativeFrom="page">
                  <wp:posOffset>1677670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548DDBB1" w:rsidR="00154A64" w:rsidRPr="00D34BCC" w:rsidRDefault="00154A64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34BCC">
                              <w:rPr>
                                <w:sz w:val="28"/>
                                <w:szCs w:val="28"/>
                              </w:rPr>
                              <w:t>Program Managers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8" type="#_x0000_t202" style="position:absolute;margin-left:44.75pt;margin-top:132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" filled="f" stroked="f">
                <v:textbox inset=",0,,0">
                  <w:txbxContent>
                    <w:p w14:paraId="7AAEFA68" w14:textId="548DDBB1" w:rsidR="00154A64" w:rsidRPr="00D34BCC" w:rsidRDefault="00154A64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34BCC">
                        <w:rPr>
                          <w:sz w:val="28"/>
                          <w:szCs w:val="28"/>
                        </w:rPr>
                        <w:t>Program 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701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6EAD4F64">
                <wp:simplePos x="0" y="0"/>
                <wp:positionH relativeFrom="page">
                  <wp:posOffset>568325</wp:posOffset>
                </wp:positionH>
                <wp:positionV relativeFrom="page">
                  <wp:posOffset>1915160</wp:posOffset>
                </wp:positionV>
                <wp:extent cx="3906520" cy="1405890"/>
                <wp:effectExtent l="0" t="0" r="0" b="16510"/>
                <wp:wrapTight wrapText="bothSides">
                  <wp:wrapPolygon edited="0">
                    <wp:start x="140" y="0"/>
                    <wp:lineTo x="140" y="21463"/>
                    <wp:lineTo x="21347" y="21463"/>
                    <wp:lineTo x="21347" y="0"/>
                    <wp:lineTo x="140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23593DB5" w:rsidR="00154A64" w:rsidRPr="00457018" w:rsidRDefault="008D59F5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457018">
                              <w:rPr>
                                <w:rFonts w:ascii="Calibri" w:hAnsi="Calibri" w:cs="Arial"/>
                              </w:rPr>
                              <w:t>A Director and Assistant Director, the Head Coach, and the Team Mom/Dad manage the Shocker Track Club Youth Team</w:t>
                            </w:r>
                            <w:r w:rsidR="00154A64">
                              <w:rPr>
                                <w:rFonts w:ascii="Calibri" w:hAnsi="Calibri" w:cs="Arial"/>
                              </w:rPr>
                              <w:t>. T</w:t>
                            </w:r>
                            <w:r w:rsidR="00154A64" w:rsidRPr="00457018">
                              <w:rPr>
                                <w:rFonts w:ascii="Calibri" w:hAnsi="Calibri" w:cs="Arial"/>
                              </w:rPr>
                              <w:t>hey are r</w:t>
                            </w:r>
                            <w:r w:rsidR="00154A64" w:rsidRPr="00457018">
                              <w:rPr>
                                <w:rFonts w:ascii="Calibri" w:hAnsi="Calibri" w:cs="Calibri"/>
                              </w:rPr>
                              <w:t xml:space="preserve">esponsible for 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>planning and leading all activities, including: team organization,</w:t>
                            </w:r>
                            <w:r w:rsidR="00154A64" w:rsidRPr="00457018">
                              <w:rPr>
                                <w:rFonts w:ascii="Calibri" w:hAnsi="Calibri" w:cs="Calibri"/>
                              </w:rPr>
                              <w:t xml:space="preserve"> training activities for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 xml:space="preserve"> athletes and coaches, </w:t>
                            </w:r>
                            <w:r w:rsidR="00154A64" w:rsidRPr="00457018">
                              <w:rPr>
                                <w:rFonts w:ascii="Calibri" w:hAnsi="Calibri" w:cs="Calibri"/>
                              </w:rPr>
                              <w:t>overall training template, oversight of membership act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 xml:space="preserve">ivities, and co-direction of any </w:t>
                            </w:r>
                            <w:r w:rsidR="00154A64" w:rsidRPr="00457018">
                              <w:rPr>
                                <w:rFonts w:ascii="Calibri" w:hAnsi="Calibri" w:cs="Calibri"/>
                              </w:rPr>
                              <w:t>S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 xml:space="preserve">TC Youth home meets. </w:t>
                            </w:r>
                          </w:p>
                          <w:p w14:paraId="287EAB12" w14:textId="624137E4" w:rsidR="00154A64" w:rsidRPr="00D34BCC" w:rsidRDefault="00154A64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9" type="#_x0000_t202" style="position:absolute;margin-left:44.75pt;margin-top:150.8pt;width:307.6pt;height:110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" mv:complextextbox="1" filled="f" stroked="f">
                <v:textbox inset=",0,,0">
                  <w:txbxContent>
                    <w:p w14:paraId="17F665BF" w14:textId="23593DB5" w:rsidR="00154A64" w:rsidRPr="00457018" w:rsidRDefault="008D59F5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457018">
                        <w:rPr>
                          <w:rFonts w:ascii="Calibri" w:hAnsi="Calibri" w:cs="Arial"/>
                        </w:rPr>
                        <w:t>A Director and Assistant Director, the Head Coach, and the Team Mom/Dad manage the Shocker Track Club Youth Team</w:t>
                      </w:r>
                      <w:r w:rsidR="00154A64">
                        <w:rPr>
                          <w:rFonts w:ascii="Calibri" w:hAnsi="Calibri" w:cs="Arial"/>
                        </w:rPr>
                        <w:t>. T</w:t>
                      </w:r>
                      <w:r w:rsidR="00154A64" w:rsidRPr="00457018">
                        <w:rPr>
                          <w:rFonts w:ascii="Calibri" w:hAnsi="Calibri" w:cs="Arial"/>
                        </w:rPr>
                        <w:t>hey are r</w:t>
                      </w:r>
                      <w:r w:rsidR="00154A64" w:rsidRPr="00457018">
                        <w:rPr>
                          <w:rFonts w:ascii="Calibri" w:hAnsi="Calibri" w:cs="Calibri"/>
                        </w:rPr>
                        <w:t xml:space="preserve">esponsible for </w:t>
                      </w:r>
                      <w:r w:rsidR="00154A64">
                        <w:rPr>
                          <w:rFonts w:ascii="Calibri" w:hAnsi="Calibri" w:cs="Calibri"/>
                        </w:rPr>
                        <w:t>planning and leading all activities, including: team organization,</w:t>
                      </w:r>
                      <w:r w:rsidR="00154A64" w:rsidRPr="00457018">
                        <w:rPr>
                          <w:rFonts w:ascii="Calibri" w:hAnsi="Calibri" w:cs="Calibri"/>
                        </w:rPr>
                        <w:t xml:space="preserve"> training activities for</w:t>
                      </w:r>
                      <w:r w:rsidR="00154A64">
                        <w:rPr>
                          <w:rFonts w:ascii="Calibri" w:hAnsi="Calibri" w:cs="Calibri"/>
                        </w:rPr>
                        <w:t xml:space="preserve"> athletes and coaches, </w:t>
                      </w:r>
                      <w:r w:rsidR="00154A64" w:rsidRPr="00457018">
                        <w:rPr>
                          <w:rFonts w:ascii="Calibri" w:hAnsi="Calibri" w:cs="Calibri"/>
                        </w:rPr>
                        <w:t>overall training template, oversight of membership act</w:t>
                      </w:r>
                      <w:r w:rsidR="00154A64">
                        <w:rPr>
                          <w:rFonts w:ascii="Calibri" w:hAnsi="Calibri" w:cs="Calibri"/>
                        </w:rPr>
                        <w:t xml:space="preserve">ivities, and co-direction of any </w:t>
                      </w:r>
                      <w:r w:rsidR="00154A64" w:rsidRPr="00457018">
                        <w:rPr>
                          <w:rFonts w:ascii="Calibri" w:hAnsi="Calibri" w:cs="Calibri"/>
                        </w:rPr>
                        <w:t>S</w:t>
                      </w:r>
                      <w:r w:rsidR="00154A64">
                        <w:rPr>
                          <w:rFonts w:ascii="Calibri" w:hAnsi="Calibri" w:cs="Calibri"/>
                        </w:rPr>
                        <w:t xml:space="preserve">TC Youth home meets. </w:t>
                      </w:r>
                    </w:p>
                    <w:p w14:paraId="287EAB12" w14:textId="624137E4" w:rsidR="00154A64" w:rsidRPr="00D34BCC" w:rsidRDefault="00154A64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65A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1BC19BC">
                <wp:simplePos x="0" y="0"/>
                <wp:positionH relativeFrom="page">
                  <wp:posOffset>5581650</wp:posOffset>
                </wp:positionH>
                <wp:positionV relativeFrom="page">
                  <wp:posOffset>5753100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154A64" w:rsidRPr="00665ABF" w:rsidRDefault="00154A64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margin-left:439.5pt;margin-top:453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" filled="f" stroked="f">
                <v:textbox inset=",0,,0">
                  <w:txbxContent>
                    <w:p w14:paraId="6ABD8ABB" w14:textId="3649B81A" w:rsidR="00154A64" w:rsidRPr="00665ABF" w:rsidRDefault="00154A64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665ABF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F5EE33F">
            <wp:simplePos x="0" y="0"/>
            <wp:positionH relativeFrom="page">
              <wp:posOffset>8051800</wp:posOffset>
            </wp:positionH>
            <wp:positionV relativeFrom="page">
              <wp:posOffset>5720715</wp:posOffset>
            </wp:positionV>
            <wp:extent cx="1549400" cy="1587500"/>
            <wp:effectExtent l="0" t="0" r="0" b="12700"/>
            <wp:wrapTight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bookmarkStart w:id="4" w:name="_GoBack"/>
      <w:bookmarkEnd w:id="4"/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154A64" w:rsidRDefault="00154A64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" filled="f" stroked="f">
                <v:textbox inset=",0,,0">
                  <w:txbxContent>
                    <w:p w14:paraId="3F9FA5C8" w14:textId="44DA81D6" w:rsidR="00154A64" w:rsidRDefault="00154A64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71677A53" w:rsidR="00154A64" w:rsidRDefault="00154A64" w:rsidP="00DE3F2E">
                            <w:pPr>
                              <w:pStyle w:val="Title"/>
                            </w:pPr>
                            <w:r>
                              <w:t>YOUTH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2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VYj4&#10;rf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71677A53" w:rsidR="00154A64" w:rsidRDefault="00154A64" w:rsidP="00DE3F2E">
                      <w:pPr>
                        <w:pStyle w:val="Title"/>
                      </w:pPr>
                      <w:r>
                        <w:t>YOUTH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15F3E">
      <w:headerReference w:type="default" r:id="rId16"/>
      <w:footerReference w:type="default" r:id="rId17"/>
      <w:headerReference w:type="first" r:id="rId18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827221" w14:textId="77777777" w:rsidR="00E045DF" w:rsidRDefault="00E045DF">
      <w:r>
        <w:separator/>
      </w:r>
    </w:p>
  </w:endnote>
  <w:endnote w:type="continuationSeparator" w:id="0">
    <w:p w14:paraId="2CCDFE07" w14:textId="77777777" w:rsidR="00E045DF" w:rsidRDefault="00E04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154A64" w:rsidRDefault="00154A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3903C3F5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9779F" w14:textId="77777777" w:rsidR="00E045DF" w:rsidRDefault="00E045DF">
      <w:r>
        <w:separator/>
      </w:r>
    </w:p>
  </w:footnote>
  <w:footnote w:type="continuationSeparator" w:id="0">
    <w:p w14:paraId="5A5BDAAE" w14:textId="77777777" w:rsidR="00E045DF" w:rsidRDefault="00E045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154A64" w:rsidRDefault="00154A6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154A64" w:rsidRDefault="00154A6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20C99"/>
    <w:rsid w:val="00033CBD"/>
    <w:rsid w:val="00043B29"/>
    <w:rsid w:val="00050856"/>
    <w:rsid w:val="00054981"/>
    <w:rsid w:val="000865B9"/>
    <w:rsid w:val="000A5055"/>
    <w:rsid w:val="000B3B02"/>
    <w:rsid w:val="000B727D"/>
    <w:rsid w:val="000C4656"/>
    <w:rsid w:val="000D4D8A"/>
    <w:rsid w:val="00123DB7"/>
    <w:rsid w:val="001279CD"/>
    <w:rsid w:val="00154A64"/>
    <w:rsid w:val="0016382E"/>
    <w:rsid w:val="00171B12"/>
    <w:rsid w:val="00174F40"/>
    <w:rsid w:val="001865E0"/>
    <w:rsid w:val="00190227"/>
    <w:rsid w:val="00196C23"/>
    <w:rsid w:val="001C1206"/>
    <w:rsid w:val="001E0A09"/>
    <w:rsid w:val="001F0579"/>
    <w:rsid w:val="0020075A"/>
    <w:rsid w:val="00213FD5"/>
    <w:rsid w:val="00216B5A"/>
    <w:rsid w:val="00253AD0"/>
    <w:rsid w:val="002713C4"/>
    <w:rsid w:val="0029254A"/>
    <w:rsid w:val="002A5894"/>
    <w:rsid w:val="002E0DCB"/>
    <w:rsid w:val="002F2882"/>
    <w:rsid w:val="00333529"/>
    <w:rsid w:val="0033418E"/>
    <w:rsid w:val="003357E0"/>
    <w:rsid w:val="00392234"/>
    <w:rsid w:val="003F17E8"/>
    <w:rsid w:val="003F6FB1"/>
    <w:rsid w:val="00400201"/>
    <w:rsid w:val="0040037E"/>
    <w:rsid w:val="004017EF"/>
    <w:rsid w:val="00434ABB"/>
    <w:rsid w:val="0044662C"/>
    <w:rsid w:val="0044718B"/>
    <w:rsid w:val="00457018"/>
    <w:rsid w:val="004573FB"/>
    <w:rsid w:val="00472F69"/>
    <w:rsid w:val="004D0FA8"/>
    <w:rsid w:val="004E7783"/>
    <w:rsid w:val="004F4A29"/>
    <w:rsid w:val="004F727F"/>
    <w:rsid w:val="00516EFE"/>
    <w:rsid w:val="00541CC4"/>
    <w:rsid w:val="005870D4"/>
    <w:rsid w:val="0059593C"/>
    <w:rsid w:val="005D2C5E"/>
    <w:rsid w:val="005D4F7B"/>
    <w:rsid w:val="006302A0"/>
    <w:rsid w:val="00635394"/>
    <w:rsid w:val="00645106"/>
    <w:rsid w:val="00665ABF"/>
    <w:rsid w:val="006B0C68"/>
    <w:rsid w:val="006C0F8F"/>
    <w:rsid w:val="006C0F9D"/>
    <w:rsid w:val="006D037C"/>
    <w:rsid w:val="006D0947"/>
    <w:rsid w:val="006D24AF"/>
    <w:rsid w:val="006D498D"/>
    <w:rsid w:val="006E1021"/>
    <w:rsid w:val="006E2166"/>
    <w:rsid w:val="00712E47"/>
    <w:rsid w:val="007340F5"/>
    <w:rsid w:val="007644A9"/>
    <w:rsid w:val="00784325"/>
    <w:rsid w:val="007C2717"/>
    <w:rsid w:val="007E3B70"/>
    <w:rsid w:val="007F47D4"/>
    <w:rsid w:val="0083350F"/>
    <w:rsid w:val="0085624B"/>
    <w:rsid w:val="008A00BA"/>
    <w:rsid w:val="008A3275"/>
    <w:rsid w:val="008B2128"/>
    <w:rsid w:val="008C71CB"/>
    <w:rsid w:val="008D59F5"/>
    <w:rsid w:val="008F6BE1"/>
    <w:rsid w:val="008F6E44"/>
    <w:rsid w:val="00903C74"/>
    <w:rsid w:val="009174E2"/>
    <w:rsid w:val="009565B3"/>
    <w:rsid w:val="0096084E"/>
    <w:rsid w:val="00971D53"/>
    <w:rsid w:val="00986C25"/>
    <w:rsid w:val="00990284"/>
    <w:rsid w:val="009C5BEA"/>
    <w:rsid w:val="009E0266"/>
    <w:rsid w:val="009E219E"/>
    <w:rsid w:val="009E286F"/>
    <w:rsid w:val="009F791E"/>
    <w:rsid w:val="00A071D7"/>
    <w:rsid w:val="00A23A8F"/>
    <w:rsid w:val="00A26229"/>
    <w:rsid w:val="00A50AE1"/>
    <w:rsid w:val="00A70C2D"/>
    <w:rsid w:val="00A70D2E"/>
    <w:rsid w:val="00AA51B2"/>
    <w:rsid w:val="00AC1013"/>
    <w:rsid w:val="00AC3DA2"/>
    <w:rsid w:val="00B06AD0"/>
    <w:rsid w:val="00B06C1A"/>
    <w:rsid w:val="00B12A9E"/>
    <w:rsid w:val="00B13C87"/>
    <w:rsid w:val="00B20547"/>
    <w:rsid w:val="00B220F2"/>
    <w:rsid w:val="00B25E8E"/>
    <w:rsid w:val="00B3431C"/>
    <w:rsid w:val="00B74D23"/>
    <w:rsid w:val="00BA5FBC"/>
    <w:rsid w:val="00BF492D"/>
    <w:rsid w:val="00C04127"/>
    <w:rsid w:val="00C12165"/>
    <w:rsid w:val="00C353D5"/>
    <w:rsid w:val="00C42906"/>
    <w:rsid w:val="00C442BE"/>
    <w:rsid w:val="00C460CA"/>
    <w:rsid w:val="00C52785"/>
    <w:rsid w:val="00C96022"/>
    <w:rsid w:val="00CB7A15"/>
    <w:rsid w:val="00CC6A4B"/>
    <w:rsid w:val="00CC6B94"/>
    <w:rsid w:val="00CD417B"/>
    <w:rsid w:val="00CD62E9"/>
    <w:rsid w:val="00CE40AB"/>
    <w:rsid w:val="00CF0948"/>
    <w:rsid w:val="00D141DF"/>
    <w:rsid w:val="00D15F3E"/>
    <w:rsid w:val="00D23D52"/>
    <w:rsid w:val="00D2573D"/>
    <w:rsid w:val="00D34BCC"/>
    <w:rsid w:val="00D452EE"/>
    <w:rsid w:val="00D85879"/>
    <w:rsid w:val="00DC1557"/>
    <w:rsid w:val="00DC6C51"/>
    <w:rsid w:val="00DE3F2E"/>
    <w:rsid w:val="00DF733D"/>
    <w:rsid w:val="00E04287"/>
    <w:rsid w:val="00E045DF"/>
    <w:rsid w:val="00E07889"/>
    <w:rsid w:val="00E142F3"/>
    <w:rsid w:val="00E5109B"/>
    <w:rsid w:val="00E645D5"/>
    <w:rsid w:val="00EA5A1E"/>
    <w:rsid w:val="00EA6757"/>
    <w:rsid w:val="00EB01E2"/>
    <w:rsid w:val="00EC1640"/>
    <w:rsid w:val="00EC4045"/>
    <w:rsid w:val="00ED0A59"/>
    <w:rsid w:val="00ED148B"/>
    <w:rsid w:val="00ED4666"/>
    <w:rsid w:val="00F43305"/>
    <w:rsid w:val="00F63AA5"/>
    <w:rsid w:val="00F73912"/>
    <w:rsid w:val="00F75C48"/>
    <w:rsid w:val="00F847EF"/>
    <w:rsid w:val="00F85422"/>
    <w:rsid w:val="00F91F0A"/>
    <w:rsid w:val="00F9561B"/>
    <w:rsid w:val="00FC36BC"/>
    <w:rsid w:val="00FD50CD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e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Picture Program.dotx</Template>
  <TotalTime>36</TotalTime>
  <Pages>2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13</cp:revision>
  <cp:lastPrinted>2015-03-06T03:05:00Z</cp:lastPrinted>
  <dcterms:created xsi:type="dcterms:W3CDTF">2015-10-12T03:02:00Z</dcterms:created>
  <dcterms:modified xsi:type="dcterms:W3CDTF">2015-10-12T03:38:00Z</dcterms:modified>
  <cp:category/>
</cp:coreProperties>
</file>