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A35FD" w14:textId="1DE3EB85" w:rsidR="0026141E" w:rsidRDefault="004C46CC">
      <w:r>
        <w:rPr>
          <w:noProof/>
        </w:rPr>
        <mc:AlternateContent>
          <mc:Choice Requires="wps">
            <w:drawing>
              <wp:anchor distT="0" distB="0" distL="114300" distR="114300" simplePos="0" relativeHeight="251691017" behindDoc="0" locked="0" layoutInCell="1" allowOverlap="1" wp14:anchorId="0CE40788" wp14:editId="4547FAD7">
                <wp:simplePos x="0" y="0"/>
                <wp:positionH relativeFrom="page">
                  <wp:posOffset>9101455</wp:posOffset>
                </wp:positionH>
                <wp:positionV relativeFrom="page">
                  <wp:posOffset>2980690</wp:posOffset>
                </wp:positionV>
                <wp:extent cx="1755140" cy="495935"/>
                <wp:effectExtent l="0" t="0" r="0" b="12065"/>
                <wp:wrapThrough wrapText="bothSides">
                  <wp:wrapPolygon edited="0">
                    <wp:start x="313" y="0"/>
                    <wp:lineTo x="313" y="21019"/>
                    <wp:lineTo x="20944" y="21019"/>
                    <wp:lineTo x="20944" y="0"/>
                    <wp:lineTo x="313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E1892" w14:textId="542A1C9B" w:rsidR="00A85C79" w:rsidRPr="005B1B6E" w:rsidRDefault="00A85C79" w:rsidP="00196591">
                            <w:pPr>
                              <w:rPr>
                                <w:rFonts w:asciiTheme="majorHAnsi" w:hAnsiTheme="majorHAnsi" w:cstheme="minorHAnsi"/>
                                <w:sz w:val="48"/>
                                <w:szCs w:val="48"/>
                              </w:rPr>
                            </w:pPr>
                            <w:r w:rsidRPr="005B1B6E">
                              <w:rPr>
                                <w:rFonts w:asciiTheme="majorHAnsi" w:hAnsiTheme="majorHAnsi" w:cstheme="minorHAnsi"/>
                                <w:sz w:val="48"/>
                                <w:szCs w:val="48"/>
                              </w:rPr>
                              <w:t>2012</w:t>
                            </w:r>
                            <w:r>
                              <w:rPr>
                                <w:rFonts w:asciiTheme="majorHAnsi" w:hAnsiTheme="majorHAnsi" w:cstheme="minorHAnsi"/>
                                <w:sz w:val="48"/>
                                <w:szCs w:val="48"/>
                              </w:rPr>
                              <w:t xml:space="preserve"> - 2013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716.65pt;margin-top:234.7pt;width:138.2pt;height:39.05pt;z-index:25169101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" mv:complextextbox="1" filled="f" stroked="f">
                <v:textbox>
                  <w:txbxContent>
                    <w:p w14:paraId="1CBE1892" w14:textId="542A1C9B" w:rsidR="00A85C79" w:rsidRPr="005B1B6E" w:rsidRDefault="00A85C79" w:rsidP="00196591">
                      <w:pPr>
                        <w:rPr>
                          <w:rFonts w:asciiTheme="majorHAnsi" w:hAnsiTheme="majorHAnsi" w:cstheme="minorHAnsi"/>
                          <w:sz w:val="48"/>
                          <w:szCs w:val="48"/>
                        </w:rPr>
                      </w:pPr>
                      <w:r w:rsidRPr="005B1B6E">
                        <w:rPr>
                          <w:rFonts w:asciiTheme="majorHAnsi" w:hAnsiTheme="majorHAnsi" w:cstheme="minorHAnsi"/>
                          <w:sz w:val="48"/>
                          <w:szCs w:val="48"/>
                        </w:rPr>
                        <w:t>2012</w:t>
                      </w:r>
                      <w:r>
                        <w:rPr>
                          <w:rFonts w:asciiTheme="majorHAnsi" w:hAnsiTheme="majorHAnsi" w:cstheme="minorHAnsi"/>
                          <w:sz w:val="48"/>
                          <w:szCs w:val="48"/>
                        </w:rPr>
                        <w:t xml:space="preserve"> - 2013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5C79">
        <w:rPr>
          <w:noProof/>
        </w:rPr>
        <w:drawing>
          <wp:anchor distT="0" distB="0" distL="114300" distR="114300" simplePos="0" relativeHeight="251721737" behindDoc="0" locked="0" layoutInCell="1" allowOverlap="1" wp14:anchorId="19581DD4" wp14:editId="05DAED87">
            <wp:simplePos x="0" y="0"/>
            <wp:positionH relativeFrom="page">
              <wp:posOffset>9220200</wp:posOffset>
            </wp:positionH>
            <wp:positionV relativeFrom="page">
              <wp:posOffset>553720</wp:posOffset>
            </wp:positionV>
            <wp:extent cx="1720850" cy="1455420"/>
            <wp:effectExtent l="56515" t="70485" r="62865" b="62865"/>
            <wp:wrapThrough wrapText="bothSides">
              <wp:wrapPolygon edited="0">
                <wp:start x="-885" y="22439"/>
                <wp:lineTo x="22070" y="22439"/>
                <wp:lineTo x="22070" y="-556"/>
                <wp:lineTo x="-885" y="-556"/>
                <wp:lineTo x="-885" y="22439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uth Hurdle Practice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0850" cy="1455420"/>
                    </a:xfrm>
                    <a:prstGeom prst="rect">
                      <a:avLst/>
                    </a:prstGeom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09E">
        <w:rPr>
          <w:noProof/>
        </w:rPr>
        <w:drawing>
          <wp:anchor distT="0" distB="0" distL="114300" distR="114300" simplePos="0" relativeHeight="251715593" behindDoc="0" locked="0" layoutInCell="1" allowOverlap="1" wp14:anchorId="76180935" wp14:editId="5AF0F9C8">
            <wp:simplePos x="0" y="0"/>
            <wp:positionH relativeFrom="page">
              <wp:posOffset>12221210</wp:posOffset>
            </wp:positionH>
            <wp:positionV relativeFrom="page">
              <wp:posOffset>438785</wp:posOffset>
            </wp:positionV>
            <wp:extent cx="2036445" cy="1527175"/>
            <wp:effectExtent l="0" t="0" r="0" b="0"/>
            <wp:wrapThrough wrapText="bothSides">
              <wp:wrapPolygon edited="0">
                <wp:start x="0" y="0"/>
                <wp:lineTo x="0" y="21196"/>
                <wp:lineTo x="21283" y="21196"/>
                <wp:lineTo x="21283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 Hurdle Practice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828">
        <w:rPr>
          <w:noProof/>
        </w:rPr>
        <w:drawing>
          <wp:anchor distT="0" distB="0" distL="114300" distR="114300" simplePos="0" relativeHeight="251719689" behindDoc="0" locked="0" layoutInCell="1" allowOverlap="1" wp14:anchorId="7490DA4B" wp14:editId="0DBDC378">
            <wp:simplePos x="0" y="0"/>
            <wp:positionH relativeFrom="page">
              <wp:posOffset>6189980</wp:posOffset>
            </wp:positionH>
            <wp:positionV relativeFrom="page">
              <wp:posOffset>8928735</wp:posOffset>
            </wp:positionV>
            <wp:extent cx="642620" cy="642620"/>
            <wp:effectExtent l="0" t="0" r="0" b="0"/>
            <wp:wrapThrough wrapText="bothSides">
              <wp:wrapPolygon edited="0">
                <wp:start x="0" y="0"/>
                <wp:lineTo x="0" y="20490"/>
                <wp:lineTo x="20490" y="20490"/>
                <wp:lineTo x="20490" y="0"/>
                <wp:lineTo x="0" y="0"/>
              </wp:wrapPolygon>
            </wp:wrapThrough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77" w:rsidRPr="0028112E">
        <w:rPr>
          <w:noProof/>
        </w:rPr>
        <w:drawing>
          <wp:anchor distT="0" distB="0" distL="114300" distR="114300" simplePos="0" relativeHeight="251708425" behindDoc="0" locked="0" layoutInCell="1" allowOverlap="1" wp14:anchorId="07817D7D" wp14:editId="2A4CCE87">
            <wp:simplePos x="0" y="0"/>
            <wp:positionH relativeFrom="page">
              <wp:posOffset>3176270</wp:posOffset>
            </wp:positionH>
            <wp:positionV relativeFrom="page">
              <wp:posOffset>7713980</wp:posOffset>
            </wp:positionV>
            <wp:extent cx="1282700" cy="1315720"/>
            <wp:effectExtent l="0" t="0" r="12700" b="5080"/>
            <wp:wrapTight wrapText="bothSides">
              <wp:wrapPolygon edited="0">
                <wp:start x="0" y="0"/>
                <wp:lineTo x="0" y="21266"/>
                <wp:lineTo x="21386" y="21266"/>
                <wp:lineTo x="21386" y="0"/>
                <wp:lineTo x="0" y="0"/>
              </wp:wrapPolygon>
            </wp:wrapTight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31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ABB3F9C" wp14:editId="12D18F5D">
                <wp:simplePos x="0" y="0"/>
                <wp:positionH relativeFrom="page">
                  <wp:posOffset>9677400</wp:posOffset>
                </wp:positionH>
                <wp:positionV relativeFrom="page">
                  <wp:posOffset>3606800</wp:posOffset>
                </wp:positionV>
                <wp:extent cx="4089400" cy="850900"/>
                <wp:effectExtent l="0" t="0" r="0" b="12700"/>
                <wp:wrapTight wrapText="bothSides">
                  <wp:wrapPolygon edited="0">
                    <wp:start x="134" y="0"/>
                    <wp:lineTo x="134" y="21278"/>
                    <wp:lineTo x="21332" y="21278"/>
                    <wp:lineTo x="21332" y="0"/>
                    <wp:lineTo x="134" y="0"/>
                  </wp:wrapPolygon>
                </wp:wrapTight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711192" w14:textId="77777777" w:rsidR="00A85C79" w:rsidRPr="00963311" w:rsidRDefault="00A85C79" w:rsidP="00350C54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63311">
                              <w:rPr>
                                <w:color w:val="000000" w:themeColor="text1"/>
                                <w:sz w:val="24"/>
                              </w:rPr>
                              <w:t>1845 Fairmount, Box 18</w:t>
                            </w:r>
                          </w:p>
                          <w:p w14:paraId="0BBBD42D" w14:textId="77777777" w:rsidR="00A85C79" w:rsidRPr="00963311" w:rsidRDefault="00A85C79" w:rsidP="00350C54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63311">
                              <w:rPr>
                                <w:color w:val="000000" w:themeColor="text1"/>
                                <w:sz w:val="24"/>
                              </w:rPr>
                              <w:t>Wichita, KS 67260</w:t>
                            </w:r>
                          </w:p>
                          <w:p w14:paraId="3FC7766C" w14:textId="77777777" w:rsidR="00A85C79" w:rsidRPr="00963311" w:rsidRDefault="00A85C79" w:rsidP="00350C54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63311">
                              <w:rPr>
                                <w:color w:val="000000" w:themeColor="text1"/>
                                <w:sz w:val="24"/>
                              </w:rPr>
                              <w:t>(316) 978-5544</w:t>
                            </w:r>
                          </w:p>
                          <w:p w14:paraId="6216F04A" w14:textId="50B6EDEF" w:rsidR="00A85C79" w:rsidRPr="00963311" w:rsidRDefault="00A85C79" w:rsidP="00350C54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63311">
                              <w:rPr>
                                <w:color w:val="000000" w:themeColor="text1"/>
                                <w:sz w:val="24"/>
                              </w:rPr>
                              <w:t>www.shockertrackclub.com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62pt;margin-top:284pt;width:322pt;height:6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6aifI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" o:allowincell="f" filled="f" stroked="f">
                <v:textbox inset=",0,,0">
                  <w:txbxContent>
                    <w:p w14:paraId="0B711192" w14:textId="77777777" w:rsidR="00A85C79" w:rsidRPr="00963311" w:rsidRDefault="00A85C79" w:rsidP="00350C54">
                      <w:pPr>
                        <w:pStyle w:val="Subtitle"/>
                        <w:rPr>
                          <w:color w:val="000000" w:themeColor="text1"/>
                          <w:sz w:val="24"/>
                        </w:rPr>
                      </w:pPr>
                      <w:r w:rsidRPr="00963311">
                        <w:rPr>
                          <w:color w:val="000000" w:themeColor="text1"/>
                          <w:sz w:val="24"/>
                        </w:rPr>
                        <w:t>1845 Fairmount, Box 18</w:t>
                      </w:r>
                    </w:p>
                    <w:p w14:paraId="0BBBD42D" w14:textId="77777777" w:rsidR="00A85C79" w:rsidRPr="00963311" w:rsidRDefault="00A85C79" w:rsidP="00350C54">
                      <w:pPr>
                        <w:pStyle w:val="Subtitle"/>
                        <w:rPr>
                          <w:color w:val="000000" w:themeColor="text1"/>
                          <w:sz w:val="24"/>
                        </w:rPr>
                      </w:pPr>
                      <w:r w:rsidRPr="00963311">
                        <w:rPr>
                          <w:color w:val="000000" w:themeColor="text1"/>
                          <w:sz w:val="24"/>
                        </w:rPr>
                        <w:t>Wichita, KS 67260</w:t>
                      </w:r>
                    </w:p>
                    <w:p w14:paraId="3FC7766C" w14:textId="77777777" w:rsidR="00A85C79" w:rsidRPr="00963311" w:rsidRDefault="00A85C79" w:rsidP="00350C54">
                      <w:pPr>
                        <w:pStyle w:val="Subtitle"/>
                        <w:rPr>
                          <w:color w:val="000000" w:themeColor="text1"/>
                          <w:sz w:val="24"/>
                        </w:rPr>
                      </w:pPr>
                      <w:r w:rsidRPr="00963311">
                        <w:rPr>
                          <w:color w:val="000000" w:themeColor="text1"/>
                          <w:sz w:val="24"/>
                        </w:rPr>
                        <w:t>(316) 978-5544</w:t>
                      </w:r>
                    </w:p>
                    <w:p w14:paraId="6216F04A" w14:textId="50B6EDEF" w:rsidR="00A85C79" w:rsidRPr="00963311" w:rsidRDefault="00A85C79" w:rsidP="00350C54">
                      <w:pPr>
                        <w:pStyle w:val="Subtitle"/>
                        <w:rPr>
                          <w:color w:val="000000" w:themeColor="text1"/>
                          <w:sz w:val="24"/>
                        </w:rPr>
                      </w:pPr>
                      <w:r w:rsidRPr="00963311">
                        <w:rPr>
                          <w:color w:val="000000" w:themeColor="text1"/>
                          <w:sz w:val="24"/>
                        </w:rPr>
                        <w:t>www.shockertrackclub.com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8523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BEE4E9" wp14:editId="5488B714">
                <wp:simplePos x="0" y="0"/>
                <wp:positionH relativeFrom="page">
                  <wp:posOffset>2170430</wp:posOffset>
                </wp:positionH>
                <wp:positionV relativeFrom="page">
                  <wp:posOffset>9058910</wp:posOffset>
                </wp:positionV>
                <wp:extent cx="3451860" cy="408940"/>
                <wp:effectExtent l="0" t="0" r="0" b="22860"/>
                <wp:wrapTight wrapText="bothSides">
                  <wp:wrapPolygon edited="0">
                    <wp:start x="159" y="0"/>
                    <wp:lineTo x="159" y="21466"/>
                    <wp:lineTo x="21298" y="21466"/>
                    <wp:lineTo x="21298" y="0"/>
                    <wp:lineTo x="159" y="0"/>
                  </wp:wrapPolygon>
                </wp:wrapTight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F60A" w14:textId="4C3B9657" w:rsidR="00A85C79" w:rsidRPr="00776E7F" w:rsidRDefault="004E46C9" w:rsidP="00776E7F">
                            <w:pPr>
                              <w:pStyle w:val="Organization"/>
                              <w:rPr>
                                <w:rFonts w:asciiTheme="majorHAnsi" w:hAnsiTheme="majorHAnsi"/>
                                <w:szCs w:val="36"/>
                              </w:rPr>
                            </w:pPr>
                            <w:hyperlink r:id="rId12" w:history="1">
                              <w:r w:rsidR="00A85C79" w:rsidRPr="00776E7F">
                                <w:rPr>
                                  <w:rStyle w:val="Hyperlink"/>
                                  <w:rFonts w:asciiTheme="majorHAnsi" w:hAnsiTheme="majorHAnsi"/>
                                  <w:szCs w:val="36"/>
                                </w:rPr>
                                <w:t>www.shockertrackclub.com</w:t>
                              </w:r>
                            </w:hyperlink>
                            <w:r w:rsidR="00A85C79" w:rsidRPr="00776E7F">
                              <w:rPr>
                                <w:rFonts w:asciiTheme="majorHAnsi" w:hAnsiTheme="majorHAnsi"/>
                                <w:szCs w:val="36"/>
                              </w:rPr>
                              <w:tab/>
                            </w:r>
                          </w:p>
                          <w:p w14:paraId="3A36C954" w14:textId="77777777" w:rsidR="00A85C79" w:rsidRPr="009C7E8B" w:rsidRDefault="00A85C79" w:rsidP="00350C54">
                            <w:pPr>
                              <w:pStyle w:val="ContactDetails"/>
                            </w:pPr>
                            <w:r w:rsidRPr="009C7E8B">
                              <w:t xml:space="preserve"> </w: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WorkState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"[State]" 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WorkState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[State]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[State]</w: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WorkZip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"[Postal Code]"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WorkZip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[Postal Code]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[Postal Code]</w:t>
                            </w:r>
                            <w:r w:rsidRPr="009C7E8B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70.9pt;margin-top:713.3pt;width:271.8pt;height:32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" filled="f" stroked="f">
                <v:textbox inset=",0,,0">
                  <w:txbxContent>
                    <w:p w14:paraId="6771F60A" w14:textId="4C3B9657" w:rsidR="00A85C79" w:rsidRPr="00776E7F" w:rsidRDefault="004E46C9" w:rsidP="00776E7F">
                      <w:pPr>
                        <w:pStyle w:val="Organization"/>
                        <w:rPr>
                          <w:rFonts w:asciiTheme="majorHAnsi" w:hAnsiTheme="majorHAnsi"/>
                          <w:szCs w:val="36"/>
                        </w:rPr>
                      </w:pPr>
                      <w:hyperlink r:id="rId13" w:history="1">
                        <w:r w:rsidR="00A85C79" w:rsidRPr="00776E7F">
                          <w:rPr>
                            <w:rStyle w:val="Hyperlink"/>
                            <w:rFonts w:asciiTheme="majorHAnsi" w:hAnsiTheme="majorHAnsi"/>
                            <w:szCs w:val="36"/>
                          </w:rPr>
                          <w:t>www.shockertrackclub.com</w:t>
                        </w:r>
                      </w:hyperlink>
                      <w:r w:rsidR="00A85C79" w:rsidRPr="00776E7F">
                        <w:rPr>
                          <w:rFonts w:asciiTheme="majorHAnsi" w:hAnsiTheme="majorHAnsi"/>
                          <w:szCs w:val="36"/>
                        </w:rPr>
                        <w:tab/>
                      </w:r>
                    </w:p>
                    <w:p w14:paraId="3A36C954" w14:textId="77777777" w:rsidR="00A85C79" w:rsidRPr="009C7E8B" w:rsidRDefault="00A85C79" w:rsidP="00350C54">
                      <w:pPr>
                        <w:pStyle w:val="ContactDetails"/>
                      </w:pPr>
                      <w:r w:rsidRPr="009C7E8B">
                        <w:t xml:space="preserve"> </w:t>
                      </w: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WorkState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"[State]" 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WorkState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[State]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[State]</w:t>
                      </w:r>
                      <w:r w:rsidRPr="009C7E8B">
                        <w:fldChar w:fldCharType="end"/>
                      </w: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WorkZip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"[Postal Code]"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WorkZip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[Postal Code]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[Postal Code]</w:t>
                      </w:r>
                      <w:r w:rsidRPr="009C7E8B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8523A">
        <w:rPr>
          <w:noProof/>
        </w:rPr>
        <w:drawing>
          <wp:anchor distT="0" distB="0" distL="114300" distR="114300" simplePos="0" relativeHeight="251702281" behindDoc="0" locked="0" layoutInCell="1" allowOverlap="1" wp14:anchorId="1CC8F3BB" wp14:editId="016BFC8C">
            <wp:simplePos x="0" y="0"/>
            <wp:positionH relativeFrom="page">
              <wp:posOffset>973455</wp:posOffset>
            </wp:positionH>
            <wp:positionV relativeFrom="page">
              <wp:posOffset>8928735</wp:posOffset>
            </wp:positionV>
            <wp:extent cx="642620" cy="642620"/>
            <wp:effectExtent l="0" t="0" r="0" b="0"/>
            <wp:wrapThrough wrapText="bothSides">
              <wp:wrapPolygon edited="0">
                <wp:start x="0" y="0"/>
                <wp:lineTo x="0" y="20490"/>
                <wp:lineTo x="20490" y="20490"/>
                <wp:lineTo x="20490" y="0"/>
                <wp:lineTo x="0" y="0"/>
              </wp:wrapPolygon>
            </wp:wrapThrough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5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1BC72140" wp14:editId="47016CCB">
                <wp:simplePos x="0" y="0"/>
                <wp:positionH relativeFrom="page">
                  <wp:posOffset>2909570</wp:posOffset>
                </wp:positionH>
                <wp:positionV relativeFrom="page">
                  <wp:posOffset>1537970</wp:posOffset>
                </wp:positionV>
                <wp:extent cx="4121785" cy="4926330"/>
                <wp:effectExtent l="0" t="0" r="0" b="1270"/>
                <wp:wrapTight wrapText="bothSides">
                  <wp:wrapPolygon edited="0">
                    <wp:start x="133" y="0"/>
                    <wp:lineTo x="133" y="21494"/>
                    <wp:lineTo x="21297" y="21494"/>
                    <wp:lineTo x="21297" y="0"/>
                    <wp:lineTo x="133" y="0"/>
                  </wp:wrapPolygon>
                </wp:wrapTight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492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0DA85B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62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President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Darren Muci</w:t>
                            </w:r>
                          </w:p>
                          <w:p w14:paraId="2A00983B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198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Vice President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Chris Ellis</w:t>
                            </w:r>
                          </w:p>
                          <w:p w14:paraId="73DCDBDC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Treasurer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Chandra Andrews</w:t>
                            </w:r>
                          </w:p>
                          <w:p w14:paraId="7AEB6B3F" w14:textId="47E77E2C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Secretary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Larry Staton</w:t>
                            </w:r>
                          </w:p>
                          <w:p w14:paraId="347E587B" w14:textId="0231A09D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Head WSU Track Coach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Steve Rainbolt</w:t>
                            </w:r>
                          </w:p>
                          <w:p w14:paraId="6E15459E" w14:textId="1162024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Assistant WSU Track Coach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John Wise</w:t>
                            </w:r>
                          </w:p>
                          <w:p w14:paraId="411C9D8F" w14:textId="61552A16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Officials/Volunteers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Jerry Proffitt</w:t>
                            </w:r>
                          </w:p>
                          <w:p w14:paraId="01D544CE" w14:textId="44EB4E5F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Memberships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Sam Garrison</w:t>
                            </w:r>
                          </w:p>
                          <w:p w14:paraId="6DBD3BBF" w14:textId="122A7A38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Elite Team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Dylan Hartnett</w:t>
                            </w:r>
                          </w:p>
                          <w:p w14:paraId="0FA9EEFA" w14:textId="2833E318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Masters/Open Team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Larry Staton</w:t>
                            </w:r>
                          </w:p>
                          <w:p w14:paraId="0541961C" w14:textId="19E0CCB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Youth Team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Patrick Simon</w:t>
                            </w:r>
                          </w:p>
                          <w:p w14:paraId="402866DF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Futurist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Laura Markuly</w:t>
                            </w:r>
                          </w:p>
                          <w:p w14:paraId="68FF436A" w14:textId="029F6973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Uniforms and Gear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Heidi Yost</w:t>
                            </w:r>
                          </w:p>
                          <w:p w14:paraId="23CA2183" w14:textId="1B3C6C8E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Fundraising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81D3FE6" w14:textId="16E0325B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Communications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Grant Overstake</w:t>
                            </w:r>
                          </w:p>
                          <w:p w14:paraId="1C745690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Vic Everett</w:t>
                            </w:r>
                          </w:p>
                          <w:p w14:paraId="3629A017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Mike Holladay</w:t>
                            </w:r>
                          </w:p>
                          <w:p w14:paraId="75EF5AA9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Bill Faflick</w:t>
                            </w:r>
                          </w:p>
                          <w:p w14:paraId="7A75EA18" w14:textId="09D016CA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Emily Green Maier</w:t>
                            </w:r>
                          </w:p>
                          <w:p w14:paraId="18A29FB8" w14:textId="6FD06788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Audacia Moore</w:t>
                            </w:r>
                          </w:p>
                          <w:p w14:paraId="31D61935" w14:textId="5696E7AD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Brian Hargrove</w:t>
                            </w:r>
                          </w:p>
                          <w:p w14:paraId="7D91C50A" w14:textId="77EC7B81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David Morris</w:t>
                            </w:r>
                          </w:p>
                          <w:p w14:paraId="7642B37B" w14:textId="464AED96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Dylan Schmidt</w:t>
                            </w:r>
                          </w:p>
                          <w:p w14:paraId="389D0F9C" w14:textId="142DCDEE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Jeff Boleski</w:t>
                            </w:r>
                          </w:p>
                          <w:p w14:paraId="7C6C9B4D" w14:textId="3C41DB6F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Michael Draut</w:t>
                            </w:r>
                          </w:p>
                          <w:p w14:paraId="1D9B74BF" w14:textId="286FF686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 xml:space="preserve">Amber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McGown</w:t>
                            </w:r>
                            <w:proofErr w:type="spellEnd"/>
                          </w:p>
                          <w:p w14:paraId="04501ACB" w14:textId="3341D2C7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Member, Ex Officio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Darius Draudvila</w:t>
                            </w:r>
                          </w:p>
                          <w:p w14:paraId="6F535D1F" w14:textId="7F3FDF93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Member, Ed Officio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T. J. Arant</w:t>
                            </w:r>
                          </w:p>
                          <w:p w14:paraId="3B0F2DBC" w14:textId="4847B57A" w:rsidR="00A85C79" w:rsidRPr="009C7E8B" w:rsidRDefault="00A85C79" w:rsidP="00350C5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229.1pt;margin-top:121.1pt;width:324.55pt;height:387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" mv:complextextbox="1" o:allowincell="f" filled="f" stroked="f">
                <v:textbox inset=",0,,0">
                  <w:txbxContent>
                    <w:p w14:paraId="5F0DA85B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62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President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Darren Muci</w:t>
                      </w:r>
                    </w:p>
                    <w:p w14:paraId="2A00983B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198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Vice President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Chris Ellis</w:t>
                      </w:r>
                    </w:p>
                    <w:p w14:paraId="73DCDBDC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Treasurer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Chandra Andrews</w:t>
                      </w:r>
                    </w:p>
                    <w:p w14:paraId="7AEB6B3F" w14:textId="47E77E2C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Secretary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Larry Staton</w:t>
                      </w:r>
                    </w:p>
                    <w:p w14:paraId="347E587B" w14:textId="0231A09D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Head WSU Track Coach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Steve Rainbolt</w:t>
                      </w:r>
                    </w:p>
                    <w:p w14:paraId="6E15459E" w14:textId="1162024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Assistant WSU Track Coach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John Wise</w:t>
                      </w:r>
                    </w:p>
                    <w:p w14:paraId="411C9D8F" w14:textId="61552A16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Officials/Volunteers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Jerry Proffitt</w:t>
                      </w:r>
                    </w:p>
                    <w:p w14:paraId="01D544CE" w14:textId="44EB4E5F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Memberships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Sam Garrison</w:t>
                      </w:r>
                    </w:p>
                    <w:p w14:paraId="6DBD3BBF" w14:textId="122A7A38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Elite Team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Dylan Hartnett</w:t>
                      </w:r>
                    </w:p>
                    <w:p w14:paraId="0FA9EEFA" w14:textId="2833E318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Masters/Open Team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Larry Staton</w:t>
                      </w:r>
                    </w:p>
                    <w:p w14:paraId="0541961C" w14:textId="19E0CCB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Youth Team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Patrick Simon</w:t>
                      </w:r>
                    </w:p>
                    <w:p w14:paraId="402866DF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Futurist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Laura Markuly</w:t>
                      </w:r>
                    </w:p>
                    <w:p w14:paraId="68FF436A" w14:textId="029F6973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Uniforms and Gear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Heidi Yost</w:t>
                      </w:r>
                    </w:p>
                    <w:p w14:paraId="23CA2183" w14:textId="1B3C6C8E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Fundraising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</w:p>
                    <w:p w14:paraId="781D3FE6" w14:textId="16E0325B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Communications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Grant Overstake</w:t>
                      </w:r>
                    </w:p>
                    <w:p w14:paraId="1C745690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Vic Everett</w:t>
                      </w:r>
                    </w:p>
                    <w:p w14:paraId="3629A017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Mike Holladay</w:t>
                      </w:r>
                    </w:p>
                    <w:p w14:paraId="75EF5AA9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Bill Faflick</w:t>
                      </w:r>
                    </w:p>
                    <w:p w14:paraId="7A75EA18" w14:textId="09D016CA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Emily Green Maier</w:t>
                      </w:r>
                    </w:p>
                    <w:p w14:paraId="18A29FB8" w14:textId="6FD06788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Audacia Moore</w:t>
                      </w:r>
                    </w:p>
                    <w:p w14:paraId="31D61935" w14:textId="5696E7AD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Brian Hargrove</w:t>
                      </w:r>
                    </w:p>
                    <w:p w14:paraId="7D91C50A" w14:textId="77EC7B81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David Morris</w:t>
                      </w:r>
                    </w:p>
                    <w:p w14:paraId="7642B37B" w14:textId="464AED96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Dylan Schmidt</w:t>
                      </w:r>
                    </w:p>
                    <w:p w14:paraId="389D0F9C" w14:textId="142DCDEE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Jeff Boleski</w:t>
                      </w:r>
                    </w:p>
                    <w:p w14:paraId="7C6C9B4D" w14:textId="3C41DB6F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Michael Draut</w:t>
                      </w:r>
                    </w:p>
                    <w:p w14:paraId="1D9B74BF" w14:textId="286FF686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 xml:space="preserve">Amber </w:t>
                      </w:r>
                      <w:proofErr w:type="spellStart"/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McGown</w:t>
                      </w:r>
                      <w:proofErr w:type="spellEnd"/>
                    </w:p>
                    <w:p w14:paraId="04501ACB" w14:textId="3341D2C7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Member, Ex Officio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Darius Draudvila</w:t>
                      </w:r>
                    </w:p>
                    <w:p w14:paraId="6F535D1F" w14:textId="7F3FDF93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Member, Ed Officio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T. J. Arant</w:t>
                      </w:r>
                    </w:p>
                    <w:p w14:paraId="3B0F2DBC" w14:textId="4847B57A" w:rsidR="00A85C79" w:rsidRPr="009C7E8B" w:rsidRDefault="00A85C79" w:rsidP="00350C54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9659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36CD6FE2" wp14:editId="1297E610">
                <wp:simplePos x="0" y="0"/>
                <wp:positionH relativeFrom="page">
                  <wp:posOffset>2910205</wp:posOffset>
                </wp:positionH>
                <wp:positionV relativeFrom="page">
                  <wp:posOffset>1093470</wp:posOffset>
                </wp:positionV>
                <wp:extent cx="4121785" cy="444500"/>
                <wp:effectExtent l="0" t="0" r="0" b="12700"/>
                <wp:wrapTight wrapText="bothSides">
                  <wp:wrapPolygon edited="0">
                    <wp:start x="133" y="0"/>
                    <wp:lineTo x="133" y="20983"/>
                    <wp:lineTo x="21297" y="20983"/>
                    <wp:lineTo x="21297" y="0"/>
                    <wp:lineTo x="133" y="0"/>
                  </wp:wrapPolygon>
                </wp:wrapTight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9F5A51" w14:textId="34E93624" w:rsidR="00A85C79" w:rsidRPr="0095513C" w:rsidRDefault="00A85C79" w:rsidP="00350C54">
                            <w:pPr>
                              <w:pStyle w:val="Heading3"/>
                              <w:rPr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95513C">
                              <w:rPr>
                                <w:color w:val="auto"/>
                                <w:sz w:val="48"/>
                                <w:szCs w:val="48"/>
                              </w:rPr>
                              <w:t>Board of Directors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29.15pt;margin-top:86.1pt;width:324.55pt;height: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" o:allowincell="f" filled="f" stroked="f">
                <v:textbox inset=",0,,0">
                  <w:txbxContent>
                    <w:p w14:paraId="329F5A51" w14:textId="34E93624" w:rsidR="00A85C79" w:rsidRPr="0095513C" w:rsidRDefault="00A85C79" w:rsidP="00350C54">
                      <w:pPr>
                        <w:pStyle w:val="Heading3"/>
                        <w:rPr>
                          <w:color w:val="auto"/>
                          <w:sz w:val="48"/>
                          <w:szCs w:val="48"/>
                        </w:rPr>
                      </w:pPr>
                      <w:r w:rsidRPr="0095513C">
                        <w:rPr>
                          <w:color w:val="auto"/>
                          <w:sz w:val="48"/>
                          <w:szCs w:val="48"/>
                        </w:rPr>
                        <w:t>Board of Directors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23F85">
        <w:rPr>
          <w:noProof/>
        </w:rPr>
        <w:drawing>
          <wp:anchor distT="0" distB="0" distL="114300" distR="114300" simplePos="0" relativeHeight="251716617" behindDoc="0" locked="0" layoutInCell="1" allowOverlap="1" wp14:anchorId="2519F35E" wp14:editId="34FA73B6">
            <wp:simplePos x="0" y="0"/>
            <wp:positionH relativeFrom="page">
              <wp:posOffset>973455</wp:posOffset>
            </wp:positionH>
            <wp:positionV relativeFrom="page">
              <wp:posOffset>309245</wp:posOffset>
            </wp:positionV>
            <wp:extent cx="1723390" cy="1788795"/>
            <wp:effectExtent l="0" t="0" r="3810" b="0"/>
            <wp:wrapThrough wrapText="bothSides">
              <wp:wrapPolygon edited="0">
                <wp:start x="0" y="0"/>
                <wp:lineTo x="0" y="21163"/>
                <wp:lineTo x="21329" y="21163"/>
                <wp:lineTo x="21329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E4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E55FBD" wp14:editId="25F5B813">
                <wp:simplePos x="0" y="0"/>
                <wp:positionH relativeFrom="page">
                  <wp:posOffset>8534400</wp:posOffset>
                </wp:positionH>
                <wp:positionV relativeFrom="page">
                  <wp:posOffset>8371840</wp:posOffset>
                </wp:positionV>
                <wp:extent cx="6284595" cy="1050925"/>
                <wp:effectExtent l="0" t="0" r="0" b="15875"/>
                <wp:wrapTight wrapText="bothSides">
                  <wp:wrapPolygon edited="0">
                    <wp:start x="87" y="0"/>
                    <wp:lineTo x="87" y="21404"/>
                    <wp:lineTo x="21388" y="21404"/>
                    <wp:lineTo x="21388" y="0"/>
                    <wp:lineTo x="87" y="0"/>
                  </wp:wrapPolygon>
                </wp:wrapTight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A8919" w14:textId="58905E17" w:rsidR="00A85C79" w:rsidRDefault="00A85C79">
                            <w:pP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CORPORATE SPONSOR GUIDE</w:t>
                            </w:r>
                          </w:p>
                          <w:p w14:paraId="6B05282C" w14:textId="3FE31D31" w:rsidR="00A85C79" w:rsidRPr="00B56960" w:rsidRDefault="00A85C79">
                            <w:pP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Uniforms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672pt;margin-top:659.2pt;width:494.85pt;height:82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" filled="f" stroked="f">
                <v:textbox inset=",0,,0">
                  <w:txbxContent>
                    <w:p w14:paraId="6ABA8919" w14:textId="58905E17" w:rsidR="00A85C79" w:rsidRDefault="00A85C79">
                      <w:pP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CORPORATE SPONSOR GUIDE</w:t>
                      </w:r>
                    </w:p>
                    <w:p w14:paraId="6B05282C" w14:textId="3FE31D31" w:rsidR="00A85C79" w:rsidRPr="00B56960" w:rsidRDefault="00A85C79">
                      <w:pP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Uniforms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6E49" w:rsidRPr="0028112E">
        <w:rPr>
          <w:noProof/>
        </w:rPr>
        <w:drawing>
          <wp:anchor distT="0" distB="0" distL="114300" distR="114300" simplePos="0" relativeHeight="251660288" behindDoc="0" locked="0" layoutInCell="1" allowOverlap="1" wp14:anchorId="0BDF417D" wp14:editId="06F55CA6">
            <wp:simplePos x="0" y="0"/>
            <wp:positionH relativeFrom="page">
              <wp:posOffset>11023600</wp:posOffset>
            </wp:positionH>
            <wp:positionV relativeFrom="page">
              <wp:posOffset>6243955</wp:posOffset>
            </wp:positionV>
            <wp:extent cx="1769110" cy="1814195"/>
            <wp:effectExtent l="0" t="0" r="8890" b="0"/>
            <wp:wrapTight wrapText="bothSides">
              <wp:wrapPolygon edited="0">
                <wp:start x="0" y="0"/>
                <wp:lineTo x="0" y="21169"/>
                <wp:lineTo x="21398" y="21169"/>
                <wp:lineTo x="21398" y="0"/>
                <wp:lineTo x="0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B9">
        <w:rPr>
          <w:noProof/>
        </w:rPr>
        <mc:AlternateContent>
          <mc:Choice Requires="wps">
            <w:drawing>
              <wp:anchor distT="0" distB="0" distL="114300" distR="114300" simplePos="0" relativeHeight="251712521" behindDoc="0" locked="0" layoutInCell="1" allowOverlap="1" wp14:anchorId="737DA504" wp14:editId="60D55F1B">
                <wp:simplePos x="0" y="0"/>
                <wp:positionH relativeFrom="page">
                  <wp:posOffset>3009900</wp:posOffset>
                </wp:positionH>
                <wp:positionV relativeFrom="page">
                  <wp:posOffset>457200</wp:posOffset>
                </wp:positionV>
                <wp:extent cx="3873500" cy="571500"/>
                <wp:effectExtent l="0" t="0" r="0" b="12700"/>
                <wp:wrapThrough wrapText="bothSides">
                  <wp:wrapPolygon edited="0">
                    <wp:start x="142" y="0"/>
                    <wp:lineTo x="142" y="21120"/>
                    <wp:lineTo x="21246" y="21120"/>
                    <wp:lineTo x="21246" y="0"/>
                    <wp:lineTo x="142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4C8BD" w14:textId="410A287E" w:rsidR="00A85C79" w:rsidRPr="00761DB9" w:rsidRDefault="00A85C79" w:rsidP="00B56960">
                            <w:pPr>
                              <w:jc w:val="center"/>
                              <w:rPr>
                                <w:rFonts w:asciiTheme="majorHAnsi" w:hAnsiTheme="majorHAnsi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1DB9">
                              <w:rPr>
                                <w:rFonts w:asciiTheme="majorHAnsi" w:hAnsiTheme="majorHAnsi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237pt;margin-top:36pt;width:305pt;height:45pt;z-index:251712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ycZtQ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" mv:complextextbox="1" filled="f" stroked="f">
                <v:textbox>
                  <w:txbxContent>
                    <w:p w14:paraId="7E94C8BD" w14:textId="410A287E" w:rsidR="00A85C79" w:rsidRPr="00761DB9" w:rsidRDefault="00A85C79" w:rsidP="00B56960">
                      <w:pPr>
                        <w:jc w:val="center"/>
                        <w:rPr>
                          <w:rFonts w:asciiTheme="majorHAnsi" w:hAnsiTheme="majorHAnsi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1DB9">
                        <w:rPr>
                          <w:rFonts w:asciiTheme="majorHAnsi" w:hAnsiTheme="majorHAnsi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  <w:t>SHOCKER TRACK CLUB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17EE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34AD127" wp14:editId="722BA0F5">
                <wp:simplePos x="0" y="0"/>
                <wp:positionH relativeFrom="page">
                  <wp:posOffset>8563610</wp:posOffset>
                </wp:positionH>
                <wp:positionV relativeFrom="page">
                  <wp:posOffset>2188845</wp:posOffset>
                </wp:positionV>
                <wp:extent cx="6255385" cy="819785"/>
                <wp:effectExtent l="0" t="0" r="0" b="18415"/>
                <wp:wrapTight wrapText="bothSides">
                  <wp:wrapPolygon edited="0">
                    <wp:start x="88" y="0"/>
                    <wp:lineTo x="88" y="21416"/>
                    <wp:lineTo x="21400" y="21416"/>
                    <wp:lineTo x="21400" y="0"/>
                    <wp:lineTo x="88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5385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6AE259" w14:textId="77777777" w:rsidR="00A85C79" w:rsidRPr="00B56960" w:rsidRDefault="00A85C79" w:rsidP="00350C54">
                            <w:pPr>
                              <w:pStyle w:val="Title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B56960">
                              <w:rPr>
                                <w:color w:val="000000" w:themeColor="text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FF00">
                                      <w14:alpha w14:val="33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674.3pt;margin-top:172.35pt;width:492.55pt;height:64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jj5/QCAABV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" o:allowincell="f" filled="f" stroked="f">
                <v:textbox inset=",0,,0">
                  <w:txbxContent>
                    <w:p w14:paraId="046AE259" w14:textId="77777777" w:rsidR="00A85C79" w:rsidRPr="00B56960" w:rsidRDefault="00A85C79" w:rsidP="00350C54">
                      <w:pPr>
                        <w:pStyle w:val="Title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 w:rsidRPr="00B56960">
                        <w:rPr>
                          <w:color w:val="000000" w:themeColor="text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FF00">
                                <w14:alpha w14:val="33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2DF3">
        <w:rPr>
          <w:noProof/>
        </w:rPr>
        <w:drawing>
          <wp:anchor distT="0" distB="0" distL="118745" distR="118745" simplePos="0" relativeHeight="251686919" behindDoc="0" locked="0" layoutInCell="0" allowOverlap="1" wp14:anchorId="2D7007C6" wp14:editId="4446BB40">
            <wp:simplePos x="0" y="0"/>
            <wp:positionH relativeFrom="page">
              <wp:posOffset>778510</wp:posOffset>
            </wp:positionH>
            <wp:positionV relativeFrom="page">
              <wp:posOffset>2381250</wp:posOffset>
            </wp:positionV>
            <wp:extent cx="1760220" cy="1320165"/>
            <wp:effectExtent l="304800" t="254000" r="246380" b="280035"/>
            <wp:wrapTight wrapText="bothSides">
              <wp:wrapPolygon edited="0">
                <wp:start x="19435" y="-3416"/>
                <wp:lineTo x="-2998" y="-4592"/>
                <wp:lineTo x="-3355" y="8705"/>
                <wp:lineTo x="-2111" y="8816"/>
                <wp:lineTo x="-2445" y="15450"/>
                <wp:lineTo x="-1201" y="15562"/>
                <wp:lineTo x="-603" y="22280"/>
                <wp:lineTo x="205" y="24851"/>
                <wp:lineTo x="2071" y="25018"/>
                <wp:lineTo x="2424" y="24217"/>
                <wp:lineTo x="11215" y="23338"/>
                <wp:lineTo x="11526" y="23366"/>
                <wp:lineTo x="23989" y="17818"/>
                <wp:lineTo x="22169" y="4326"/>
                <wp:lineTo x="21612" y="-3221"/>
                <wp:lineTo x="19435" y="-3416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laceholder-base---neutr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458">
                      <a:off x="0" y="0"/>
                      <a:ext cx="1760220" cy="132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C0C">
        <w:rPr>
          <w:noProof/>
        </w:rPr>
        <mc:AlternateContent>
          <mc:Choice Requires="wps">
            <w:drawing>
              <wp:anchor distT="0" distB="0" distL="114300" distR="114300" simplePos="0" relativeHeight="251703305" behindDoc="0" locked="0" layoutInCell="1" allowOverlap="1" wp14:anchorId="391D16AA" wp14:editId="757B7085">
                <wp:simplePos x="0" y="0"/>
                <wp:positionH relativeFrom="page">
                  <wp:posOffset>803910</wp:posOffset>
                </wp:positionH>
                <wp:positionV relativeFrom="page">
                  <wp:posOffset>6337300</wp:posOffset>
                </wp:positionV>
                <wp:extent cx="2282190" cy="506730"/>
                <wp:effectExtent l="0" t="0" r="0" b="1270"/>
                <wp:wrapThrough wrapText="bothSides">
                  <wp:wrapPolygon edited="0">
                    <wp:start x="240" y="0"/>
                    <wp:lineTo x="240" y="20571"/>
                    <wp:lineTo x="21155" y="20571"/>
                    <wp:lineTo x="21155" y="0"/>
                    <wp:lineTo x="240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8005B" w14:textId="5977EF7F" w:rsidR="00A85C79" w:rsidRPr="005F5935" w:rsidRDefault="00A85C79" w:rsidP="00834C0C">
                            <w:pP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 w:rsidRPr="005F5935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63.3pt;margin-top:499pt;width:179.7pt;height:39.9pt;z-index:251703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" mv:complextextbox="1" filled="f" stroked="f">
                <v:textbox>
                  <w:txbxContent>
                    <w:p w14:paraId="0068005B" w14:textId="5977EF7F" w:rsidR="00A85C79" w:rsidRPr="005F5935" w:rsidRDefault="00A85C79" w:rsidP="00834C0C">
                      <w:pPr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 w:rsidRPr="005F5935">
                        <w:rPr>
                          <w:rFonts w:asciiTheme="majorHAnsi" w:hAnsiTheme="majorHAnsi"/>
                          <w:sz w:val="48"/>
                          <w:szCs w:val="48"/>
                        </w:rPr>
                        <w:t>MISSION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4C0C">
        <w:rPr>
          <w:noProof/>
        </w:rPr>
        <mc:AlternateContent>
          <mc:Choice Requires="wps">
            <w:drawing>
              <wp:anchor distT="0" distB="0" distL="114300" distR="114300" simplePos="0" relativeHeight="251706377" behindDoc="0" locked="0" layoutInCell="1" allowOverlap="1" wp14:anchorId="6E3FDB39" wp14:editId="3A4DC062">
                <wp:simplePos x="0" y="0"/>
                <wp:positionH relativeFrom="page">
                  <wp:posOffset>803910</wp:posOffset>
                </wp:positionH>
                <wp:positionV relativeFrom="page">
                  <wp:posOffset>6844030</wp:posOffset>
                </wp:positionV>
                <wp:extent cx="6079490" cy="534670"/>
                <wp:effectExtent l="0" t="0" r="0" b="0"/>
                <wp:wrapThrough wrapText="bothSides">
                  <wp:wrapPolygon edited="0">
                    <wp:start x="90" y="0"/>
                    <wp:lineTo x="90" y="20523"/>
                    <wp:lineTo x="21388" y="20523"/>
                    <wp:lineTo x="21388" y="0"/>
                    <wp:lineTo x="90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49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45E66BD" w14:textId="77777777" w:rsidR="00A85C79" w:rsidRPr="00F00077" w:rsidRDefault="00A85C79">
                            <w:pP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00077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 Shocker Track Club (STC) is an organization that helps support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63.3pt;margin-top:538.9pt;width:478.7pt;height:42.1pt;z-index:251706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" mv:complextextbox="1" filled="f" stroked="f">
                <v:textbox>
                  <w:txbxContent>
                    <w:p w14:paraId="245E66BD" w14:textId="77777777" w:rsidR="00A85C79" w:rsidRPr="00F00077" w:rsidRDefault="00A85C79">
                      <w:pP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</w:pPr>
                      <w:r w:rsidRPr="00F00077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 Shocker Track Club (STC) is an organization that helps support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05F0">
        <w:rPr>
          <w:noProof/>
        </w:rPr>
        <w:drawing>
          <wp:anchor distT="0" distB="0" distL="118745" distR="118745" simplePos="0" relativeHeight="251686918" behindDoc="0" locked="0" layoutInCell="0" allowOverlap="1" wp14:anchorId="752604BF" wp14:editId="504B620C">
            <wp:simplePos x="0" y="0"/>
            <wp:positionH relativeFrom="page">
              <wp:posOffset>803910</wp:posOffset>
            </wp:positionH>
            <wp:positionV relativeFrom="page">
              <wp:posOffset>3797935</wp:posOffset>
            </wp:positionV>
            <wp:extent cx="1844675" cy="1383665"/>
            <wp:effectExtent l="152400" t="228600" r="238125" b="267335"/>
            <wp:wrapTight wrapText="bothSides">
              <wp:wrapPolygon edited="0">
                <wp:start x="-2662" y="-485"/>
                <wp:lineTo x="-3138" y="439"/>
                <wp:lineTo x="-773" y="19615"/>
                <wp:lineTo x="7059" y="23727"/>
                <wp:lineTo x="7352" y="23655"/>
                <wp:lineTo x="20197" y="22495"/>
                <wp:lineTo x="20598" y="23203"/>
                <wp:lineTo x="24692" y="22190"/>
                <wp:lineTo x="22174" y="-4610"/>
                <wp:lineTo x="263" y="-1208"/>
                <wp:lineTo x="-2662" y="-485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laceholder-base---neutr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30462">
                      <a:off x="0" y="0"/>
                      <a:ext cx="1844675" cy="138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5F7">
        <w:rPr>
          <w:noProof/>
        </w:rPr>
        <w:drawing>
          <wp:anchor distT="0" distB="0" distL="118745" distR="118745" simplePos="0" relativeHeight="251693065" behindDoc="0" locked="0" layoutInCell="0" allowOverlap="1" wp14:anchorId="4277492F" wp14:editId="165ED0C6">
            <wp:simplePos x="0" y="0"/>
            <wp:positionH relativeFrom="page">
              <wp:posOffset>8890000</wp:posOffset>
            </wp:positionH>
            <wp:positionV relativeFrom="page">
              <wp:posOffset>4745355</wp:posOffset>
            </wp:positionV>
            <wp:extent cx="6019800" cy="1383665"/>
            <wp:effectExtent l="152400" t="406400" r="254000" b="597535"/>
            <wp:wrapTight wrapText="bothSides">
              <wp:wrapPolygon edited="0">
                <wp:start x="-717" y="2657"/>
                <wp:lineTo x="-952" y="3653"/>
                <wp:lineTo x="-228" y="22829"/>
                <wp:lineTo x="2441" y="26725"/>
                <wp:lineTo x="2531" y="26652"/>
                <wp:lineTo x="14715" y="23273"/>
                <wp:lineTo x="14805" y="23200"/>
                <wp:lineTo x="21765" y="21214"/>
                <wp:lineTo x="21888" y="21921"/>
                <wp:lineTo x="22694" y="21270"/>
                <wp:lineTo x="22690" y="16837"/>
                <wp:lineTo x="21872" y="-6699"/>
                <wp:lineTo x="20462" y="-7174"/>
                <wp:lineTo x="16608" y="-4065"/>
                <wp:lineTo x="16343" y="-10303"/>
                <wp:lineTo x="-269" y="2295"/>
                <wp:lineTo x="-717" y="2657"/>
              </wp:wrapPolygon>
            </wp:wrapTight>
            <wp:docPr id="3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laceholder-base---neutr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30462">
                      <a:off x="0" y="0"/>
                      <a:ext cx="6019800" cy="138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6E6467C8" wp14:editId="3E5EC341">
                <wp:simplePos x="0" y="0"/>
                <wp:positionH relativeFrom="page">
                  <wp:posOffset>8563610</wp:posOffset>
                </wp:positionH>
                <wp:positionV relativeFrom="page">
                  <wp:posOffset>8599805</wp:posOffset>
                </wp:positionV>
                <wp:extent cx="3657600" cy="274320"/>
                <wp:effectExtent l="3810" t="190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32241" w14:textId="77777777" w:rsidR="00A85C79" w:rsidRPr="009C7E8B" w:rsidRDefault="00A85C79" w:rsidP="00350C54">
                            <w:pPr>
                              <w:pStyle w:val="Footer"/>
                            </w:pP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"Organization"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Organization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Organization</w:t>
                            </w:r>
                            <w:r w:rsidRPr="009C7E8B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674.3pt;margin-top:677.15pt;width:4in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" o:allowincell="f" filled="f" stroked="f">
                <v:textbox inset=",0,,0">
                  <w:txbxContent>
                    <w:p w14:paraId="2F632241" w14:textId="77777777" w:rsidR="00A85C79" w:rsidRPr="009C7E8B" w:rsidRDefault="00A85C79" w:rsidP="00350C54">
                      <w:pPr>
                        <w:pStyle w:val="Footer"/>
                      </w:pP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"Organization"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Organization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Organization</w:t>
                      </w:r>
                      <w:r w:rsidRPr="009C7E8B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61AC9" w:rsidRPr="00361AC9">
        <w:rPr>
          <w:noProof/>
        </w:rPr>
        <w:t xml:space="preserve"> </w:t>
      </w:r>
      <w:r w:rsidR="00A25FC9">
        <w:br w:type="page"/>
      </w:r>
      <w:bookmarkStart w:id="0" w:name="_GoBack"/>
      <w:bookmarkEnd w:id="0"/>
      <w:r w:rsidR="00EE28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7C886FD6" wp14:editId="730AFCAB">
                <wp:simplePos x="0" y="0"/>
                <wp:positionH relativeFrom="page">
                  <wp:posOffset>12068810</wp:posOffset>
                </wp:positionH>
                <wp:positionV relativeFrom="page">
                  <wp:posOffset>4171950</wp:posOffset>
                </wp:positionV>
                <wp:extent cx="2743200" cy="5091971"/>
                <wp:effectExtent l="0" t="0" r="0" b="13970"/>
                <wp:wrapTight wrapText="bothSides">
                  <wp:wrapPolygon edited="0">
                    <wp:start x="200" y="0"/>
                    <wp:lineTo x="200" y="21552"/>
                    <wp:lineTo x="21200" y="21552"/>
                    <wp:lineTo x="21200" y="0"/>
                    <wp:lineTo x="200" y="0"/>
                  </wp:wrapPolygon>
                </wp:wrapTight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091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2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950.3pt;margin-top:328.5pt;width:3in;height:400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" mv:complextextbox="1" o:allowincell="f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963311" w:rsidRPr="0028112E">
        <w:rPr>
          <w:noProof/>
        </w:rPr>
        <w:drawing>
          <wp:anchor distT="0" distB="0" distL="114300" distR="114300" simplePos="0" relativeHeight="251710473" behindDoc="0" locked="0" layoutInCell="1" allowOverlap="1" wp14:anchorId="73E497C1" wp14:editId="181A9484">
            <wp:simplePos x="0" y="0"/>
            <wp:positionH relativeFrom="page">
              <wp:posOffset>9625965</wp:posOffset>
            </wp:positionH>
            <wp:positionV relativeFrom="page">
              <wp:posOffset>8229600</wp:posOffset>
            </wp:positionV>
            <wp:extent cx="1194435" cy="1224280"/>
            <wp:effectExtent l="0" t="0" r="0" b="0"/>
            <wp:wrapTight wrapText="bothSides">
              <wp:wrapPolygon edited="0">
                <wp:start x="0" y="0"/>
                <wp:lineTo x="0" y="21062"/>
                <wp:lineTo x="21129" y="21062"/>
                <wp:lineTo x="21129" y="0"/>
                <wp:lineTo x="0" y="0"/>
              </wp:wrapPolygon>
            </wp:wrapTight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311">
        <w:rPr>
          <w:noProof/>
        </w:rPr>
        <mc:AlternateContent>
          <mc:Choice Requires="wps">
            <w:drawing>
              <wp:anchor distT="0" distB="0" distL="114300" distR="114300" simplePos="0" relativeHeight="251688969" behindDoc="0" locked="0" layoutInCell="0" allowOverlap="1" wp14:anchorId="387E7DF8" wp14:editId="15AFE616">
                <wp:simplePos x="0" y="0"/>
                <wp:positionH relativeFrom="page">
                  <wp:posOffset>8868410</wp:posOffset>
                </wp:positionH>
                <wp:positionV relativeFrom="page">
                  <wp:posOffset>4172585</wp:posOffset>
                </wp:positionV>
                <wp:extent cx="2743200" cy="4057015"/>
                <wp:effectExtent l="0" t="0" r="0" b="6985"/>
                <wp:wrapTight wrapText="bothSides">
                  <wp:wrapPolygon edited="0">
                    <wp:start x="200" y="0"/>
                    <wp:lineTo x="200" y="21502"/>
                    <wp:lineTo x="21200" y="21502"/>
                    <wp:lineTo x="21200" y="0"/>
                    <wp:lineTo x="200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05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2">
                        <w:txbxContent>
                          <w:p w14:paraId="2FC052AA" w14:textId="65B476B6" w:rsidR="00A85C79" w:rsidRPr="00C11D6E" w:rsidRDefault="00A85C79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11D6E">
                              <w:rPr>
                                <w:rFonts w:asciiTheme="majorHAnsi" w:hAnsiTheme="majorHAnsi"/>
                                <w:color w:val="auto"/>
                                <w:sz w:val="36"/>
                                <w:szCs w:val="36"/>
                              </w:rPr>
                              <w:t>ELITE TEAM</w:t>
                            </w:r>
                          </w:p>
                          <w:p w14:paraId="61FEECC7" w14:textId="4EC03A1C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The Shocker Track Club Elite team supports post-collegiate athletics in their continuing endeavors.  Three athletes competed at the 2012 Olympic Trials in Eugene, Oregon:  </w:t>
                            </w:r>
                            <w:proofErr w:type="spellStart"/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Fernada</w:t>
                            </w:r>
                            <w:proofErr w:type="spellEnd"/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 Blakely (200m), Chandra Andrews (Hammer), and Trent Mazanec (Javelin).  Dari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us Draudvila (Decathlon) </w:t>
                            </w: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represent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ed</w:t>
                            </w: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 Li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thuania at the London Olympics.  All four return for the 2012-2013 season.</w:t>
                            </w:r>
                          </w:p>
                          <w:p w14:paraId="598796C3" w14:textId="06B01C00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11D6E"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  <w:t>YOUTH TEAM</w:t>
                            </w:r>
                          </w:p>
                          <w:p w14:paraId="11704E3D" w14:textId="3AD7068C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Youth from ages 6 to 18 receive appropriate instruction and coaching from USATF certified </w:t>
                            </w:r>
                            <w:r w:rsidR="00EE2844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(and background checked) </w:t>
                            </w: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coaches and other volunteers.  Members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hip fees vary.</w:t>
                            </w: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  All fees include a t-shirt and practice time at WSU’s Cessna Stadium Track.</w:t>
                            </w:r>
                          </w:p>
                          <w:p w14:paraId="188FBE2E" w14:textId="77777777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633B9BE3" w14:textId="00D83DF1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755A09"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  <w:t>MASTERS/OPEN TEAM</w:t>
                            </w:r>
                          </w:p>
                          <w:p w14:paraId="1942A6A4" w14:textId="5CDD0318" w:rsidR="00A85C79" w:rsidRPr="00FF643A" w:rsidRDefault="00A85C79" w:rsidP="00755A09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F643A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Post-collegiate, and Master’s athletes, can continue to compete in open and Master’s meets throughout the year. </w:t>
                            </w:r>
                          </w:p>
                          <w:p w14:paraId="02CCFE4D" w14:textId="77777777" w:rsidR="00A85C79" w:rsidRPr="00755A0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34112975" w14:textId="77777777" w:rsidR="00A85C79" w:rsidRPr="00C11D6E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41AF8C8F" w14:textId="77777777" w:rsidR="00A85C79" w:rsidRPr="00C11D6E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45D3EAD2" w14:textId="77777777" w:rsidR="00A85C79" w:rsidRPr="009C7E8B" w:rsidRDefault="00A85C79" w:rsidP="00350C5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698.3pt;margin-top:328.55pt;width:3in;height:319.45pt;z-index:251688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" mv:complextextbox="1" o:allowincell="f" filled="f" stroked="f">
                <v:textbox style="mso-next-textbox:#Text Box 19" inset=",0,,0">
                  <w:txbxContent>
                    <w:p w14:paraId="2FC052AA" w14:textId="65B476B6" w:rsidR="00A85C79" w:rsidRPr="00C11D6E" w:rsidRDefault="00A85C79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sz w:val="36"/>
                          <w:szCs w:val="36"/>
                        </w:rPr>
                      </w:pPr>
                      <w:r w:rsidRPr="00C11D6E">
                        <w:rPr>
                          <w:rFonts w:asciiTheme="majorHAnsi" w:hAnsiTheme="majorHAnsi"/>
                          <w:color w:val="auto"/>
                          <w:sz w:val="36"/>
                          <w:szCs w:val="36"/>
                        </w:rPr>
                        <w:t>ELITE TEAM</w:t>
                      </w:r>
                    </w:p>
                    <w:p w14:paraId="61FEECC7" w14:textId="4EC03A1C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The Shocker Track Club Elite team supports post-collegiate athletics in their continuing endeavors.  Three athletes competed at the 2012 Olympic Trials in Eugene, Oregon:  </w:t>
                      </w:r>
                      <w:proofErr w:type="spellStart"/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Fernada</w:t>
                      </w:r>
                      <w:proofErr w:type="spellEnd"/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 Blakely (200m), Chandra Andrews (Hammer), and Trent Mazanec (Javelin).  Dari</w:t>
                      </w:r>
                      <w:r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us Draudvila (Decathlon) </w:t>
                      </w: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represent</w:t>
                      </w:r>
                      <w:r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ed</w:t>
                      </w: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 Li</w:t>
                      </w:r>
                      <w:r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thuania at the London Olympics.  All four return for the 2012-2013 season.</w:t>
                      </w:r>
                    </w:p>
                    <w:p w14:paraId="598796C3" w14:textId="06B01C00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  <w:r w:rsidRPr="00C11D6E"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  <w:t>YOUTH TEAM</w:t>
                      </w:r>
                    </w:p>
                    <w:p w14:paraId="11704E3D" w14:textId="3AD7068C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Youth from ages 6 to 18 receive appropriate instruction and coaching from USATF certified </w:t>
                      </w:r>
                      <w:r w:rsidR="00EE2844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(and background checked) </w:t>
                      </w: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coaches and other volunteers.  Members</w:t>
                      </w:r>
                      <w:r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hip fees vary.</w:t>
                      </w: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  All fees include a t-shirt and practice time at WSU’s Cessna Stadium Track.</w:t>
                      </w:r>
                    </w:p>
                    <w:p w14:paraId="188FBE2E" w14:textId="77777777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</w:p>
                    <w:p w14:paraId="633B9BE3" w14:textId="00D83DF1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  <w:r w:rsidRPr="00755A09"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  <w:t>MASTERS/OPEN TEAM</w:t>
                      </w:r>
                    </w:p>
                    <w:p w14:paraId="1942A6A4" w14:textId="5CDD0318" w:rsidR="00A85C79" w:rsidRPr="00FF643A" w:rsidRDefault="00A85C79" w:rsidP="00755A09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  <w:r w:rsidRPr="00FF643A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Post-collegiate, and Master’s athletes, can continue to compete in open and Master’s meets throughout the year. </w:t>
                      </w:r>
                    </w:p>
                    <w:p w14:paraId="02CCFE4D" w14:textId="77777777" w:rsidR="00A85C79" w:rsidRPr="00755A0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</w:p>
                    <w:p w14:paraId="34112975" w14:textId="77777777" w:rsidR="00A85C79" w:rsidRPr="00C11D6E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</w:p>
                    <w:p w14:paraId="41AF8C8F" w14:textId="77777777" w:rsidR="00A85C79" w:rsidRPr="00C11D6E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</w:p>
                    <w:p w14:paraId="45D3EAD2" w14:textId="77777777" w:rsidR="00A85C79" w:rsidRPr="009C7E8B" w:rsidRDefault="00A85C79" w:rsidP="00350C54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E0B9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BE957F0" wp14:editId="7D80C904">
                <wp:simplePos x="0" y="0"/>
                <wp:positionH relativeFrom="page">
                  <wp:posOffset>8868410</wp:posOffset>
                </wp:positionH>
                <wp:positionV relativeFrom="page">
                  <wp:posOffset>3366135</wp:posOffset>
                </wp:positionV>
                <wp:extent cx="3450590" cy="621665"/>
                <wp:effectExtent l="0" t="0" r="0" b="13335"/>
                <wp:wrapTight wrapText="bothSides">
                  <wp:wrapPolygon edited="0">
                    <wp:start x="159" y="0"/>
                    <wp:lineTo x="159" y="21181"/>
                    <wp:lineTo x="21306" y="21181"/>
                    <wp:lineTo x="21306" y="0"/>
                    <wp:lineTo x="159" y="0"/>
                  </wp:wrapPolygon>
                </wp:wrapTight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EFD62A" w14:textId="597EC01B" w:rsidR="00A85C79" w:rsidRPr="00E959A8" w:rsidRDefault="00A85C79" w:rsidP="00BD5ADB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E959A8">
                              <w:rPr>
                                <w:color w:val="auto"/>
                                <w:sz w:val="72"/>
                                <w:szCs w:val="72"/>
                              </w:rPr>
                              <w:t>ATHLETICS TEAMS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698.3pt;margin-top:265.05pt;width:271.7pt;height:48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" o:allowincell="f" filled="f" stroked="f">
                <v:textbox inset=",0,,0">
                  <w:txbxContent>
                    <w:p w14:paraId="4CEFD62A" w14:textId="597EC01B" w:rsidR="00A85C79" w:rsidRPr="00E959A8" w:rsidRDefault="00A85C79" w:rsidP="00BD5ADB">
                      <w:pPr>
                        <w:pStyle w:val="Heading2"/>
                        <w:jc w:val="left"/>
                        <w:rPr>
                          <w:color w:val="auto"/>
                          <w:sz w:val="72"/>
                          <w:szCs w:val="72"/>
                        </w:rPr>
                      </w:pPr>
                      <w:r w:rsidRPr="00E959A8">
                        <w:rPr>
                          <w:color w:val="auto"/>
                          <w:sz w:val="72"/>
                          <w:szCs w:val="72"/>
                        </w:rPr>
                        <w:t>ATHLETICS TEAMS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518C">
        <w:rPr>
          <w:noProof/>
        </w:rPr>
        <w:drawing>
          <wp:anchor distT="0" distB="0" distL="114300" distR="114300" simplePos="0" relativeHeight="251695113" behindDoc="0" locked="0" layoutInCell="1" allowOverlap="1" wp14:anchorId="678442A1" wp14:editId="2C628222">
            <wp:simplePos x="0" y="0"/>
            <wp:positionH relativeFrom="page">
              <wp:posOffset>4572635</wp:posOffset>
            </wp:positionH>
            <wp:positionV relativeFrom="page">
              <wp:posOffset>876935</wp:posOffset>
            </wp:positionV>
            <wp:extent cx="1332865" cy="1047750"/>
            <wp:effectExtent l="0" t="0" r="0" b="0"/>
            <wp:wrapThrough wrapText="bothSides">
              <wp:wrapPolygon edited="0">
                <wp:start x="0" y="0"/>
                <wp:lineTo x="0" y="20945"/>
                <wp:lineTo x="20993" y="20945"/>
                <wp:lineTo x="20993" y="0"/>
                <wp:lineTo x="0" y="0"/>
              </wp:wrapPolygon>
            </wp:wrapThrough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18C">
        <w:rPr>
          <w:noProof/>
        </w:rPr>
        <w:drawing>
          <wp:anchor distT="0" distB="0" distL="114300" distR="114300" simplePos="0" relativeHeight="251717641" behindDoc="0" locked="0" layoutInCell="1" allowOverlap="1" wp14:anchorId="5C30BC09" wp14:editId="18F6B59F">
            <wp:simplePos x="0" y="0"/>
            <wp:positionH relativeFrom="page">
              <wp:posOffset>9796145</wp:posOffset>
            </wp:positionH>
            <wp:positionV relativeFrom="page">
              <wp:posOffset>1525905</wp:posOffset>
            </wp:positionV>
            <wp:extent cx="1506855" cy="1727835"/>
            <wp:effectExtent l="0" t="0" r="0" b="0"/>
            <wp:wrapThrough wrapText="bothSides">
              <wp:wrapPolygon edited="0">
                <wp:start x="0" y="0"/>
                <wp:lineTo x="0" y="21275"/>
                <wp:lineTo x="21118" y="21275"/>
                <wp:lineTo x="21118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iusDraudvila20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B9">
        <w:rPr>
          <w:noProof/>
        </w:rPr>
        <w:drawing>
          <wp:anchor distT="0" distB="0" distL="114300" distR="114300" simplePos="0" relativeHeight="251711497" behindDoc="0" locked="0" layoutInCell="1" allowOverlap="1" wp14:anchorId="3A959EA1" wp14:editId="5F6D5446">
            <wp:simplePos x="0" y="0"/>
            <wp:positionH relativeFrom="page">
              <wp:posOffset>1156335</wp:posOffset>
            </wp:positionH>
            <wp:positionV relativeFrom="page">
              <wp:posOffset>438785</wp:posOffset>
            </wp:positionV>
            <wp:extent cx="1537970" cy="1087120"/>
            <wp:effectExtent l="0" t="0" r="11430" b="5080"/>
            <wp:wrapThrough wrapText="bothSides">
              <wp:wrapPolygon edited="0">
                <wp:start x="0" y="0"/>
                <wp:lineTo x="0" y="21196"/>
                <wp:lineTo x="21404" y="21196"/>
                <wp:lineTo x="21404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 and Field event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7FF">
        <w:rPr>
          <w:noProof/>
        </w:rPr>
        <w:drawing>
          <wp:anchor distT="0" distB="0" distL="114300" distR="114300" simplePos="0" relativeHeight="251713545" behindDoc="0" locked="0" layoutInCell="1" allowOverlap="1" wp14:anchorId="3C870389" wp14:editId="5396C89F">
            <wp:simplePos x="0" y="0"/>
            <wp:positionH relativeFrom="page">
              <wp:posOffset>12203430</wp:posOffset>
            </wp:positionH>
            <wp:positionV relativeFrom="page">
              <wp:posOffset>1400810</wp:posOffset>
            </wp:positionV>
            <wp:extent cx="1612900" cy="1794510"/>
            <wp:effectExtent l="0" t="0" r="12700" b="8890"/>
            <wp:wrapThrough wrapText="bothSides">
              <wp:wrapPolygon edited="0">
                <wp:start x="0" y="0"/>
                <wp:lineTo x="0" y="21401"/>
                <wp:lineTo x="21430" y="21401"/>
                <wp:lineTo x="21430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Simon Jr 07 20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C9">
        <w:rPr>
          <w:noProof/>
        </w:rPr>
        <mc:AlternateContent>
          <mc:Choice Requires="wpg">
            <w:drawing>
              <wp:anchor distT="0" distB="0" distL="114300" distR="114300" simplePos="1" relativeHeight="251680768" behindDoc="0" locked="0" layoutInCell="1" allowOverlap="1" wp14:anchorId="4BCF055D" wp14:editId="68D8F2EF">
                <wp:simplePos x="4584700" y="2806700"/>
                <wp:positionH relativeFrom="page">
                  <wp:posOffset>4584700</wp:posOffset>
                </wp:positionH>
                <wp:positionV relativeFrom="page">
                  <wp:posOffset>2806700</wp:posOffset>
                </wp:positionV>
                <wp:extent cx="3727450" cy="5698490"/>
                <wp:effectExtent l="0" t="0" r="0" b="16510"/>
                <wp:wrapThrough wrapText="bothSides">
                  <wp:wrapPolygon edited="0">
                    <wp:start x="147" y="0"/>
                    <wp:lineTo x="147" y="21566"/>
                    <wp:lineTo x="21342" y="21566"/>
                    <wp:lineTo x="21342" y="0"/>
                    <wp:lineTo x="147" y="0"/>
                  </wp:wrapPolygon>
                </wp:wrapThrough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0" cy="5698490"/>
                          <a:chOff x="0" y="0"/>
                          <a:chExt cx="3727450" cy="56984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7450" cy="569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0"/>
                            <a:ext cx="354457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436880"/>
                            <a:ext cx="354457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873760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1248410"/>
                            <a:ext cx="354457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2118995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2493645"/>
                            <a:ext cx="354457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2868930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3243580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3618230"/>
                            <a:ext cx="354457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773430" y="3866515"/>
                            <a:ext cx="28625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773430" y="4114165"/>
                            <a:ext cx="28625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773430" y="4361815"/>
                            <a:ext cx="286258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773430" y="4610100"/>
                            <a:ext cx="28625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773430" y="5046345"/>
                            <a:ext cx="286258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40" style="position:absolute;margin-left:361pt;margin-top:221pt;width:293.5pt;height:448.7pt;z-index:251680768;mso-position-horizontal-relative:page;mso-position-vertical-relative:page" coordsize="3727450,5698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" mv:complextextbox="1">
                <v:shape id="Text Box 205" o:spid="_x0000_s1041" type="#_x0000_t202" style="position:absolute;width:3727450;height:56984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p5xxAAA&#10;ANsAAAAPAAAAZHJzL2Rvd25yZXYueG1sRI9Ba8JAEIXvBf/DMoK3utGDLdFVghCwoGBt8TxmxySY&#10;nU2yW0376zuHQm8zvDfvfbPaDK5Rd+pD7dnAbJqAIi68rbk08PmRP7+CChHZYuOZDHxTgM169LTC&#10;1PoHv9P9FEslIRxSNFDF2KZah6Iih2HqW2LRrr53GGXtS217fEi4a/Q8SRbaYc3SUGFL24qK2+nL&#10;GTgcL93PWxJck8U8f8mO3f567oyZjIdsCSrSEP/Nf9c7K/gCK7/IAHr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KeccQAAADbAAAADwAAAAAAAAAAAAAAAACXAgAAZHJzL2Rv&#10;d25yZXYueG1sUEsFBgAAAAAEAAQA9QAAAIgDAAAAAA==&#10;" mv:complextextbox="1" filled="f" stroked="f">
                  <v:textbox inset=",0,,0"/>
                </v:shape>
                <v:shape id="_x0000_s1042" type="#_x0000_t202" style="position:absolute;left:91440;width:3544570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34" inset="0,0,0,0">
                    <w:txbxContent/>
                  </v:textbox>
                </v:shape>
                <v:shape id="Text Box 34" o:spid="_x0000_s1043" type="#_x0000_t202" style="position:absolute;left:91440;top:436880;width:3544570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44" type="#_x0000_t202" style="position:absolute;left:91440;top:873760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45" type="#_x0000_t202" style="position:absolute;left:91440;top:1248410;width:3544570;height:871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8" inset="0,0,0,0">
                    <w:txbxContent/>
                  </v:textbox>
                </v:shape>
                <v:shape id="Text Box 38" o:spid="_x0000_s1046" type="#_x0000_t202" style="position:absolute;left:91440;top:2118995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 Box 41" inset="0,0,0,0">
                    <w:txbxContent/>
                  </v:textbox>
                </v:shape>
                <v:shape id="Text Box 41" o:spid="_x0000_s1047" type="#_x0000_t202" style="position:absolute;left:91440;top:2493645;width:3544570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 Box 42" inset="0,0,0,0">
                    <w:txbxContent/>
                  </v:textbox>
                </v:shape>
                <v:shape id="Text Box 42" o:spid="_x0000_s1048" type="#_x0000_t202" style="position:absolute;left:91440;top:2868930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5" inset="0,0,0,0">
                    <w:txbxContent/>
                  </v:textbox>
                </v:shape>
                <v:shape id="Text Box 45" o:spid="_x0000_s1049" type="#_x0000_t202" style="position:absolute;left:91440;top:3243580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 Box 48" inset="0,0,0,0">
                    <w:txbxContent/>
                  </v:textbox>
                </v:shape>
                <v:shape id="Text Box 48" o:spid="_x0000_s1050" type="#_x0000_t202" style="position:absolute;left:91440;top:3618230;width:354457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 Box 50" inset="0,0,0,0">
                    <w:txbxContent/>
                  </v:textbox>
                </v:shape>
                <v:shape id="Text Box 50" o:spid="_x0000_s1051" type="#_x0000_t202" style="position:absolute;left:773430;top:3866515;width:28625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_x0000_s1052" inset="0,0,0,0">
                    <w:txbxContent/>
                  </v:textbox>
                </v:shape>
                <v:shape id="_x0000_s1052" type="#_x0000_t202" style="position:absolute;left:773430;top:4114165;width:28625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<v:textbox style="mso-next-textbox:#Text Box 52" inset="0,0,0,0">
                    <w:txbxContent/>
                  </v:textbox>
                </v:shape>
                <v:shape id="Text Box 52" o:spid="_x0000_s1053" type="#_x0000_t202" style="position:absolute;left:773430;top:4361815;width:286258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style="mso-next-textbox:#Text Box 53" inset="0,0,0,0">
                    <w:txbxContent/>
                  </v:textbox>
                </v:shape>
                <v:shape id="Text Box 53" o:spid="_x0000_s1054" type="#_x0000_t202" style="position:absolute;left:773430;top:4610100;width:2862580;height:437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style="mso-next-textbox:#Text Box 59" inset="0,0,0,0">
                    <w:txbxContent/>
                  </v:textbox>
                </v:shape>
                <v:shape id="Text Box 59" o:spid="_x0000_s1055" type="#_x0000_t202" style="position:absolute;left:773430;top:5046345;width:2862580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17EE8">
        <w:rPr>
          <w:noProof/>
        </w:rPr>
        <w:drawing>
          <wp:anchor distT="0" distB="0" distL="118745" distR="118745" simplePos="0" relativeHeight="251686921" behindDoc="0" locked="0" layoutInCell="0" allowOverlap="1" wp14:anchorId="4E9F8C9D" wp14:editId="4A730513">
            <wp:simplePos x="0" y="0"/>
            <wp:positionH relativeFrom="page">
              <wp:posOffset>2240280</wp:posOffset>
            </wp:positionH>
            <wp:positionV relativeFrom="page">
              <wp:posOffset>6875780</wp:posOffset>
            </wp:positionV>
            <wp:extent cx="2999105" cy="1999615"/>
            <wp:effectExtent l="177800" t="177800" r="0" b="438785"/>
            <wp:wrapSquare wrapText="bothSides"/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2-157894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HeroicExtremeRightFacing" fov="4800000">
                        <a:rot lat="486000" lon="19530000" rev="17400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EE8">
        <w:rPr>
          <w:noProof/>
        </w:rPr>
        <w:drawing>
          <wp:anchor distT="0" distB="0" distL="114300" distR="114300" simplePos="0" relativeHeight="251714569" behindDoc="0" locked="0" layoutInCell="1" allowOverlap="1" wp14:anchorId="513B91E4" wp14:editId="39969473">
            <wp:simplePos x="0" y="0"/>
            <wp:positionH relativeFrom="page">
              <wp:posOffset>13010515</wp:posOffset>
            </wp:positionH>
            <wp:positionV relativeFrom="page">
              <wp:posOffset>2045335</wp:posOffset>
            </wp:positionV>
            <wp:extent cx="2331085" cy="1631950"/>
            <wp:effectExtent l="70168" t="56832" r="75882" b="50483"/>
            <wp:wrapThrough wrapText="bothSides">
              <wp:wrapPolygon edited="0">
                <wp:start x="-527" y="22529"/>
                <wp:lineTo x="21832" y="22529"/>
                <wp:lineTo x="21832" y="-668"/>
                <wp:lineTo x="-527" y="-668"/>
                <wp:lineTo x="-527" y="22529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ry Staton Colorado 20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085" cy="16319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ED42514" wp14:editId="60C9E4DB">
                <wp:simplePos x="0" y="0"/>
                <wp:positionH relativeFrom="page">
                  <wp:posOffset>9033510</wp:posOffset>
                </wp:positionH>
                <wp:positionV relativeFrom="page">
                  <wp:posOffset>642620</wp:posOffset>
                </wp:positionV>
                <wp:extent cx="5675630" cy="758190"/>
                <wp:effectExtent l="0" t="0" r="0" b="3810"/>
                <wp:wrapTight wrapText="bothSides">
                  <wp:wrapPolygon edited="0">
                    <wp:start x="97" y="0"/>
                    <wp:lineTo x="97" y="20985"/>
                    <wp:lineTo x="21363" y="20985"/>
                    <wp:lineTo x="21363" y="0"/>
                    <wp:lineTo x="97" y="0"/>
                  </wp:wrapPolygon>
                </wp:wrapTight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A78882" w14:textId="77777777" w:rsidR="00A85C79" w:rsidRPr="00C602E8" w:rsidRDefault="00A85C79" w:rsidP="00F15803">
                            <w:pPr>
                              <w:pStyle w:val="BodyText-Light"/>
                              <w:rPr>
                                <w:rFonts w:ascii="Impact" w:hAnsi="Impact"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602E8">
                              <w:rPr>
                                <w:rFonts w:ascii="Impact" w:hAnsi="Impact"/>
                                <w:i/>
                                <w:color w:val="auto"/>
                                <w:sz w:val="32"/>
                                <w:szCs w:val="32"/>
                              </w:rPr>
                              <w:t>Corporate donations to the Shocker Track Club provide uniforms and warm-up suits for Elite and Youth Team athletes, and valuable track rental time for practices.</w:t>
                            </w:r>
                          </w:p>
                          <w:p w14:paraId="5E2CAF6D" w14:textId="77777777" w:rsidR="00A85C79" w:rsidRPr="00F15803" w:rsidRDefault="00A85C79" w:rsidP="00F15803">
                            <w:pPr>
                              <w:pStyle w:val="Headline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6" type="#_x0000_t202" style="position:absolute;margin-left:711.3pt;margin-top:50.6pt;width:446.9pt;height:59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" o:allowincell="f" filled="f" stroked="f">
                <v:textbox inset=",0,,0">
                  <w:txbxContent>
                    <w:p w14:paraId="48A78882" w14:textId="77777777" w:rsidR="00A85C79" w:rsidRPr="00C602E8" w:rsidRDefault="00A85C79" w:rsidP="00F15803">
                      <w:pPr>
                        <w:pStyle w:val="BodyText-Light"/>
                        <w:rPr>
                          <w:rFonts w:ascii="Impact" w:hAnsi="Impact"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C602E8">
                        <w:rPr>
                          <w:rFonts w:ascii="Impact" w:hAnsi="Impact"/>
                          <w:i/>
                          <w:color w:val="auto"/>
                          <w:sz w:val="32"/>
                          <w:szCs w:val="32"/>
                        </w:rPr>
                        <w:t>Corporate donations to the Shocker Track Club provide uniforms and warm-up suits for Elite and Youth Team athletes, and valuable track rental time for practices.</w:t>
                      </w:r>
                    </w:p>
                    <w:p w14:paraId="5E2CAF6D" w14:textId="77777777" w:rsidR="00A85C79" w:rsidRPr="00F15803" w:rsidRDefault="00A85C79" w:rsidP="00F15803">
                      <w:pPr>
                        <w:pStyle w:val="Headline"/>
                        <w:jc w:val="left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2168">
        <w:rPr>
          <w:noProof/>
        </w:rPr>
        <mc:AlternateContent>
          <mc:Choice Requires="wps">
            <w:drawing>
              <wp:anchor distT="0" distB="0" distL="114300" distR="114300" simplePos="0" relativeHeight="251689993" behindDoc="0" locked="0" layoutInCell="0" allowOverlap="1" wp14:anchorId="4017D788" wp14:editId="3C5D80AC">
                <wp:simplePos x="0" y="0"/>
                <wp:positionH relativeFrom="page">
                  <wp:posOffset>532765</wp:posOffset>
                </wp:positionH>
                <wp:positionV relativeFrom="page">
                  <wp:posOffset>2806700</wp:posOffset>
                </wp:positionV>
                <wp:extent cx="3657600" cy="3644900"/>
                <wp:effectExtent l="0" t="0" r="0" b="12700"/>
                <wp:wrapTight wrapText="bothSides">
                  <wp:wrapPolygon edited="0">
                    <wp:start x="150" y="0"/>
                    <wp:lineTo x="150" y="21525"/>
                    <wp:lineTo x="21300" y="21525"/>
                    <wp:lineTo x="21300" y="0"/>
                    <wp:lineTo x="150" y="0"/>
                  </wp:wrapPolygon>
                </wp:wrapTight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64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4">
                        <w:txbxContent>
                          <w:p w14:paraId="4FB4057E" w14:textId="1E18C9EB" w:rsidR="00A85C79" w:rsidRPr="003F108A" w:rsidRDefault="00A85C79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SPONSOR FEE PROVIDES –</w:t>
                            </w:r>
                          </w:p>
                          <w:p w14:paraId="48439CA6" w14:textId="1AB58F1B" w:rsidR="00A85C79" w:rsidRPr="001115DD" w:rsidRDefault="00A85C79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Team uniforms and Warm-up suits for Elite, and Youth Elite, Team Members.</w:t>
                            </w:r>
                          </w:p>
                          <w:p w14:paraId="740FBD63" w14:textId="1AE183F7" w:rsidR="00A85C79" w:rsidRPr="001115DD" w:rsidRDefault="00A85C79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Team uniforms for Masters/Open Team Members</w:t>
                            </w:r>
                          </w:p>
                          <w:p w14:paraId="71A14ED6" w14:textId="7C2D61D9" w:rsidR="00A85C79" w:rsidRPr="001115DD" w:rsidRDefault="00A85C79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Team t-shirt for all Elite, Youth, Youth-Elite, and Masters/Open Team Members.</w:t>
                            </w:r>
                          </w:p>
                          <w:p w14:paraId="3482CD57" w14:textId="2925E73B" w:rsidR="00A85C79" w:rsidRPr="001115DD" w:rsidRDefault="00A85C79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Track rental fees.</w:t>
                            </w:r>
                          </w:p>
                          <w:p w14:paraId="5B2715EB" w14:textId="015AFC63" w:rsidR="00A85C79" w:rsidRPr="003F108A" w:rsidRDefault="00A85C79" w:rsidP="00D2216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FFFF00"/>
                                <w:w w:val="9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2">
                                      <w14:alpha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w w:val="9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2">
                                      <w14:alpha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ANNUAL SPONSORSHIP FEE - $10</w:t>
                            </w:r>
                            <w:r w:rsidRPr="003F108A">
                              <w:rPr>
                                <w:rFonts w:asciiTheme="majorHAnsi" w:hAnsiTheme="majorHAnsi"/>
                                <w:color w:val="FFFF00"/>
                                <w:w w:val="9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2">
                                      <w14:alpha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00</w:t>
                            </w:r>
                          </w:p>
                          <w:p w14:paraId="28CB0F08" w14:textId="263A6352" w:rsidR="00A85C79" w:rsidRDefault="00A85C79" w:rsidP="00D2216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 xml:space="preserve">SPONSOR FEE INCLUDES: </w:t>
                            </w:r>
                          </w:p>
                          <w:p w14:paraId="75EBD892" w14:textId="29010DBE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Company Logo on STC Team T-shirt.</w:t>
                            </w:r>
                          </w:p>
                          <w:p w14:paraId="73E05CC3" w14:textId="0517A9AE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 xml:space="preserve">- 3’ x 5’ </w:t>
                            </w: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Color banner displayed at all Shocker Track Club and WSU Track &amp; Field and XC Events.</w:t>
                            </w:r>
                          </w:p>
                          <w:p w14:paraId="01538B45" w14:textId="77777777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Link on Shocker Track Club website.</w:t>
                            </w:r>
                          </w:p>
                          <w:p w14:paraId="7D12953A" w14:textId="77777777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“LIKE” on your Facebook page if applicable.</w:t>
                            </w:r>
                          </w:p>
                          <w:p w14:paraId="4CF3D6FE" w14:textId="77777777" w:rsidR="00A85C79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Public service announcement at meets.</w:t>
                            </w:r>
                          </w:p>
                          <w:p w14:paraId="45862E81" w14:textId="47B2E30E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Listing in WSU T&amp;F and XC, and STC programs</w:t>
                            </w:r>
                          </w:p>
                          <w:p w14:paraId="68A7BAFC" w14:textId="05BD3A41" w:rsidR="00A85C79" w:rsidRDefault="00A85C79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>- Two (2) FREE admissions to WSU Track, XC, and STC events</w:t>
                            </w:r>
                          </w:p>
                          <w:p w14:paraId="477087E2" w14:textId="77777777" w:rsidR="00A85C79" w:rsidRDefault="00A85C79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</w:p>
                          <w:p w14:paraId="37218063" w14:textId="3DB87686" w:rsidR="00A85C79" w:rsidRPr="0089784B" w:rsidRDefault="00A85C79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>- Shocker Track Club Window decal</w:t>
                            </w:r>
                          </w:p>
                          <w:p w14:paraId="3806F4F1" w14:textId="77777777" w:rsidR="00A85C79" w:rsidRPr="001115DD" w:rsidRDefault="00A85C79" w:rsidP="00D2216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0580C027" w14:textId="15C95953" w:rsidR="00A85C79" w:rsidRPr="001115DD" w:rsidRDefault="00A85C79" w:rsidP="00F17EE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55DEF5A" w14:textId="77777777" w:rsidR="00A85C79" w:rsidRPr="001115DD" w:rsidRDefault="00A85C79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BD5F1E1" w14:textId="77777777" w:rsidR="00A85C79" w:rsidRPr="001115DD" w:rsidRDefault="00A85C79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7" type="#_x0000_t202" style="position:absolute;margin-left:41.95pt;margin-top:221pt;width:4in;height:287pt;z-index:251689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" mv:complextextbox="1" o:allowincell="f" filled="f" stroked="f">
                <v:textbox style="mso-next-textbox:#_x0000_s1042" inset=",0,,0">
                  <w:txbxContent>
                    <w:p w14:paraId="4FB4057E" w14:textId="1E18C9EB" w:rsidR="00A85C79" w:rsidRPr="003F108A" w:rsidRDefault="00A85C79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SPONSOR FEE PROVIDES –</w:t>
                      </w:r>
                    </w:p>
                    <w:p w14:paraId="48439CA6" w14:textId="1AB58F1B" w:rsidR="00A85C79" w:rsidRPr="001115DD" w:rsidRDefault="00A85C79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Team uniforms and Warm-up suits for Elite, and Youth Elite, Team Members.</w:t>
                      </w:r>
                    </w:p>
                    <w:p w14:paraId="740FBD63" w14:textId="1AE183F7" w:rsidR="00A85C79" w:rsidRPr="001115DD" w:rsidRDefault="00A85C79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Team uniforms for Masters/Open Team Members</w:t>
                      </w:r>
                    </w:p>
                    <w:p w14:paraId="71A14ED6" w14:textId="7C2D61D9" w:rsidR="00A85C79" w:rsidRPr="001115DD" w:rsidRDefault="00A85C79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Team t-shirt for all Elite, Youth, Youth-Elite, and Masters/Open Team Members.</w:t>
                      </w:r>
                    </w:p>
                    <w:p w14:paraId="3482CD57" w14:textId="2925E73B" w:rsidR="00A85C79" w:rsidRPr="001115DD" w:rsidRDefault="00A85C79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Track rental fees.</w:t>
                      </w:r>
                    </w:p>
                    <w:p w14:paraId="5B2715EB" w14:textId="015AFC63" w:rsidR="00A85C79" w:rsidRPr="003F108A" w:rsidRDefault="00A85C79" w:rsidP="00D22168">
                      <w:pPr>
                        <w:pStyle w:val="BodyText"/>
                        <w:rPr>
                          <w:rFonts w:asciiTheme="majorHAnsi" w:hAnsiTheme="majorHAnsi"/>
                          <w:color w:val="FFFF00"/>
                          <w:w w:val="9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2">
                                <w14:alpha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w w:val="9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2">
                                <w14:alpha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ANNUAL SPONSORSHIP FEE - $10</w:t>
                      </w:r>
                      <w:r w:rsidRPr="003F108A">
                        <w:rPr>
                          <w:rFonts w:asciiTheme="majorHAnsi" w:hAnsiTheme="majorHAnsi"/>
                          <w:color w:val="FFFF00"/>
                          <w:w w:val="9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2">
                                <w14:alpha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00</w:t>
                      </w:r>
                    </w:p>
                    <w:p w14:paraId="28CB0F08" w14:textId="263A6352" w:rsidR="00A85C79" w:rsidRDefault="00A85C79" w:rsidP="00D22168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 xml:space="preserve">SPONSOR FEE INCLUDES: </w:t>
                      </w:r>
                    </w:p>
                    <w:p w14:paraId="75EBD892" w14:textId="29010DBE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 xml:space="preserve">- </w:t>
                      </w: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Company Logo on STC Team T-shirt.</w:t>
                      </w:r>
                    </w:p>
                    <w:p w14:paraId="73E05CC3" w14:textId="0517A9AE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 xml:space="preserve">- 3’ x 5’ </w:t>
                      </w: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Color banner displayed at all Shocker Track Club and WSU Track &amp; Field and XC Events.</w:t>
                      </w:r>
                    </w:p>
                    <w:p w14:paraId="01538B45" w14:textId="77777777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Link on Shocker Track Club website.</w:t>
                      </w:r>
                    </w:p>
                    <w:p w14:paraId="7D12953A" w14:textId="77777777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“LIKE” on your Facebook page if applicable.</w:t>
                      </w:r>
                    </w:p>
                    <w:p w14:paraId="4CF3D6FE" w14:textId="77777777" w:rsidR="00A85C79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Public service announcement at meets.</w:t>
                      </w:r>
                    </w:p>
                    <w:p w14:paraId="45862E81" w14:textId="47B2E30E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Listing in WSU T&amp;F and XC, and STC programs</w:t>
                      </w:r>
                    </w:p>
                    <w:p w14:paraId="68A7BAFC" w14:textId="05BD3A41" w:rsidR="00A85C79" w:rsidRDefault="00A85C79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>- Two (2) FREE admissions to WSU Track, XC, and STC events</w:t>
                      </w:r>
                    </w:p>
                    <w:p w14:paraId="477087E2" w14:textId="77777777" w:rsidR="00A85C79" w:rsidRDefault="00A85C79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</w:p>
                    <w:p w14:paraId="37218063" w14:textId="3DB87686" w:rsidR="00A85C79" w:rsidRPr="0089784B" w:rsidRDefault="00A85C79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>- Shocker Track Club Window decal</w:t>
                      </w:r>
                    </w:p>
                    <w:p w14:paraId="3806F4F1" w14:textId="77777777" w:rsidR="00A85C79" w:rsidRPr="001115DD" w:rsidRDefault="00A85C79" w:rsidP="00D22168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  <w:p w14:paraId="0580C027" w14:textId="15C95953" w:rsidR="00A85C79" w:rsidRPr="001115DD" w:rsidRDefault="00A85C79" w:rsidP="00F17EE8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  <w:p w14:paraId="155DEF5A" w14:textId="77777777" w:rsidR="00A85C79" w:rsidRPr="001115DD" w:rsidRDefault="00A85C79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  <w:p w14:paraId="1BD5F1E1" w14:textId="77777777" w:rsidR="00A85C79" w:rsidRPr="001115DD" w:rsidRDefault="00A85C79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21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9DC2661" wp14:editId="7025E2FD">
                <wp:simplePos x="0" y="0"/>
                <wp:positionH relativeFrom="page">
                  <wp:posOffset>533400</wp:posOffset>
                </wp:positionH>
                <wp:positionV relativeFrom="page">
                  <wp:posOffset>1885315</wp:posOffset>
                </wp:positionV>
                <wp:extent cx="7556500" cy="731520"/>
                <wp:effectExtent l="0" t="0" r="0" b="5080"/>
                <wp:wrapTight wrapText="bothSides">
                  <wp:wrapPolygon edited="0">
                    <wp:start x="73" y="0"/>
                    <wp:lineTo x="73" y="21000"/>
                    <wp:lineTo x="21418" y="21000"/>
                    <wp:lineTo x="21418" y="0"/>
                    <wp:lineTo x="73" y="0"/>
                  </wp:wrapPolygon>
                </wp:wrapTight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F90F18" w14:textId="060480ED" w:rsidR="00A85C79" w:rsidRPr="009C7E8B" w:rsidRDefault="00A85C79" w:rsidP="00350C54">
                            <w:pPr>
                              <w:pStyle w:val="Heading1"/>
                            </w:pPr>
                            <w:r>
                              <w:t>UNIFORM SPONSOR 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8" type="#_x0000_t202" style="position:absolute;margin-left:42pt;margin-top:148.45pt;width:595pt;height:57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" o:allowincell="f" filled="f" stroked="f">
                <v:textbox inset=",0,,0">
                  <w:txbxContent>
                    <w:p w14:paraId="3DF90F18" w14:textId="060480ED" w:rsidR="00A85C79" w:rsidRPr="009C7E8B" w:rsidRDefault="00A85C79" w:rsidP="00350C54">
                      <w:pPr>
                        <w:pStyle w:val="Heading1"/>
                      </w:pPr>
                      <w:r>
                        <w:t>UNIFORM SPONSOR PROGRAM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705F0">
        <w:rPr>
          <w:noProof/>
        </w:rPr>
        <w:drawing>
          <wp:anchor distT="0" distB="0" distL="118745" distR="118745" simplePos="0" relativeHeight="251686920" behindDoc="0" locked="0" layoutInCell="0" allowOverlap="1" wp14:anchorId="55DEDF36" wp14:editId="2759A83F">
            <wp:simplePos x="0" y="0"/>
            <wp:positionH relativeFrom="page">
              <wp:posOffset>591185</wp:posOffset>
            </wp:positionH>
            <wp:positionV relativeFrom="page">
              <wp:posOffset>6718935</wp:posOffset>
            </wp:positionV>
            <wp:extent cx="3385185" cy="2264410"/>
            <wp:effectExtent l="203200" t="177800" r="0" b="504190"/>
            <wp:wrapTight wrapText="bothSides">
              <wp:wrapPolygon edited="0">
                <wp:start x="14262" y="-1696"/>
                <wp:lineTo x="-1297" y="-1211"/>
                <wp:lineTo x="-324" y="22048"/>
                <wp:lineTo x="324" y="26167"/>
                <wp:lineTo x="1134" y="26167"/>
                <wp:lineTo x="1297" y="25683"/>
                <wp:lineTo x="10373" y="22048"/>
                <wp:lineTo x="18962" y="18172"/>
                <wp:lineTo x="18476" y="-1696"/>
                <wp:lineTo x="14262" y="-1696"/>
              </wp:wrapPolygon>
            </wp:wrapTight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2-1703756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85185" cy="2264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HeroicExtremeRightFacing" fov="4800000">
                        <a:rot lat="486000" lon="19530000" rev="17400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090836A1" wp14:editId="35983FD8">
                <wp:simplePos x="0" y="0"/>
                <wp:positionH relativeFrom="page">
                  <wp:posOffset>4297680</wp:posOffset>
                </wp:positionH>
                <wp:positionV relativeFrom="page">
                  <wp:posOffset>9582785</wp:posOffset>
                </wp:positionV>
                <wp:extent cx="3397250" cy="186690"/>
                <wp:effectExtent l="508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271498" w14:textId="77777777" w:rsidR="00A85C79" w:rsidRPr="009C7E8B" w:rsidRDefault="00A85C79" w:rsidP="00350C54">
                            <w:pPr>
                              <w:pStyle w:val="Attribution"/>
                            </w:pPr>
                            <w:r>
                              <w:t xml:space="preserve"> - Attribution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9" type="#_x0000_t202" style="position:absolute;margin-left:338.4pt;margin-top:754.55pt;width:267.5pt;height:14.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" o:allowincell="f" filled="f" stroked="f">
                <v:stroke o:forcedash="t"/>
                <v:textbox inset=",0,,0">
                  <w:txbxContent>
                    <w:p w14:paraId="4F271498" w14:textId="77777777" w:rsidR="00A85C79" w:rsidRPr="009C7E8B" w:rsidRDefault="00A85C79" w:rsidP="00350C54">
                      <w:pPr>
                        <w:pStyle w:val="Attribution"/>
                      </w:pPr>
                      <w:r>
                        <w:t xml:space="preserve"> - Attribution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5F744B11" wp14:editId="0398FCC4">
                <wp:simplePos x="0" y="0"/>
                <wp:positionH relativeFrom="page">
                  <wp:posOffset>4297680</wp:posOffset>
                </wp:positionH>
                <wp:positionV relativeFrom="page">
                  <wp:posOffset>9098280</wp:posOffset>
                </wp:positionV>
                <wp:extent cx="3397250" cy="491490"/>
                <wp:effectExtent l="0" t="0" r="0" b="16510"/>
                <wp:wrapNone/>
                <wp:docPr id="2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A65C1A" w14:textId="476CC800" w:rsidR="00A85C79" w:rsidRPr="00B56960" w:rsidRDefault="00A85C79" w:rsidP="00B56960">
                            <w:pPr>
                              <w:pStyle w:val="Quote"/>
                              <w:jc w:val="left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56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hocker Track Club, Inc., is seeking IRS approval to become a</w:t>
                            </w:r>
                            <w:r w:rsidRPr="00B56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501©(3), non-profit organization. 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Your donation, less any benefits, may still be tax deductible.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0" type="#_x0000_t202" style="position:absolute;margin-left:338.4pt;margin-top:716.4pt;width:267.5pt;height:38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" o:allowincell="f" filled="f" stroked="f">
                <v:textbox inset=",0,,0">
                  <w:txbxContent>
                    <w:p w14:paraId="2FA65C1A" w14:textId="476CC800" w:rsidR="00A85C79" w:rsidRPr="00B56960" w:rsidRDefault="00A85C79" w:rsidP="00B56960">
                      <w:pPr>
                        <w:pStyle w:val="Quote"/>
                        <w:jc w:val="left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56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hocker Track Club, Inc., is seeking IRS approval to become a</w:t>
                      </w:r>
                      <w:r w:rsidRPr="00B56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501©(3), non-profit organization. 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Your donation, less any benefits, may still be tax deductible.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1AC9" w:rsidRPr="00361AC9">
        <w:rPr>
          <w:noProof/>
        </w:rPr>
        <w:t xml:space="preserve"> </w:t>
      </w:r>
    </w:p>
    <w:sectPr w:rsidR="0026141E" w:rsidSect="00864B61">
      <w:headerReference w:type="default" r:id="rId26"/>
      <w:headerReference w:type="first" r:id="rId27"/>
      <w:pgSz w:w="24480" w:h="15840" w:orient="landscape"/>
      <w:pgMar w:top="720" w:right="576" w:bottom="720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77DA1" w14:textId="77777777" w:rsidR="004E46C9" w:rsidRDefault="004E46C9">
      <w:r>
        <w:separator/>
      </w:r>
    </w:p>
  </w:endnote>
  <w:endnote w:type="continuationSeparator" w:id="0">
    <w:p w14:paraId="78248F14" w14:textId="77777777" w:rsidR="004E46C9" w:rsidRDefault="004E4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HGP創英角ｺﾞｼｯｸUB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E67F0C" w14:textId="77777777" w:rsidR="004E46C9" w:rsidRDefault="004E46C9">
      <w:r>
        <w:separator/>
      </w:r>
    </w:p>
  </w:footnote>
  <w:footnote w:type="continuationSeparator" w:id="0">
    <w:p w14:paraId="7DFD6AB3" w14:textId="77777777" w:rsidR="004E46C9" w:rsidRDefault="004E46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548A7" w14:textId="77777777" w:rsidR="00A85C79" w:rsidRDefault="00A85C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45" behindDoc="0" locked="0" layoutInCell="1" allowOverlap="1" wp14:anchorId="2BC41E27" wp14:editId="1DC586A0">
              <wp:simplePos x="0" y="0"/>
              <wp:positionH relativeFrom="page">
                <wp:posOffset>374650</wp:posOffset>
              </wp:positionH>
              <wp:positionV relativeFrom="page">
                <wp:posOffset>640080</wp:posOffset>
              </wp:positionV>
              <wp:extent cx="14776450" cy="8869680"/>
              <wp:effectExtent l="6350" t="5080" r="0" b="2540"/>
              <wp:wrapTight wrapText="bothSides">
                <wp:wrapPolygon edited="0">
                  <wp:start x="-89" y="0"/>
                  <wp:lineTo x="-89" y="21091"/>
                  <wp:lineTo x="21600" y="21091"/>
                  <wp:lineTo x="21600" y="0"/>
                  <wp:lineTo x="-89" y="0"/>
                </wp:wrapPolygon>
              </wp:wrapTight>
              <wp:docPr id="1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76450" cy="88696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.5pt;margin-top:50.4pt;width:1163.5pt;height:698.4pt;z-index:251659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" fillcolor="#ddd [3204]" stroked="f" strokecolor="#4a7ebb" strokeweight="1.5pt">
              <v:fill color2="#f8f8f8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47" behindDoc="0" locked="0" layoutInCell="1" allowOverlap="1" wp14:anchorId="3DCA7467" wp14:editId="1AE069D0">
          <wp:simplePos x="5486400" y="8229600"/>
          <wp:positionH relativeFrom="page">
            <wp:posOffset>365760</wp:posOffset>
          </wp:positionH>
          <wp:positionV relativeFrom="page">
            <wp:posOffset>438785</wp:posOffset>
          </wp:positionV>
          <wp:extent cx="14818360" cy="9159240"/>
          <wp:effectExtent l="25400" t="0" r="0" b="0"/>
          <wp:wrapTight wrapText="bothSides">
            <wp:wrapPolygon edited="0">
              <wp:start x="-37" y="0"/>
              <wp:lineTo x="-37" y="1737"/>
              <wp:lineTo x="111" y="1917"/>
              <wp:lineTo x="740" y="1977"/>
              <wp:lineTo x="5220" y="2875"/>
              <wp:lineTo x="5369" y="2875"/>
              <wp:lineTo x="5369" y="2935"/>
              <wp:lineTo x="9848" y="3834"/>
              <wp:lineTo x="9997" y="3834"/>
              <wp:lineTo x="9997" y="3894"/>
              <wp:lineTo x="10737" y="4792"/>
              <wp:lineTo x="10774" y="6709"/>
              <wp:lineTo x="-37" y="9105"/>
              <wp:lineTo x="-37" y="14735"/>
              <wp:lineTo x="2555" y="15334"/>
              <wp:lineTo x="-37" y="15514"/>
              <wp:lineTo x="-37" y="21564"/>
              <wp:lineTo x="21585" y="21564"/>
              <wp:lineTo x="21585" y="21205"/>
              <wp:lineTo x="15143" y="21085"/>
              <wp:lineTo x="11996" y="20126"/>
              <wp:lineTo x="12070" y="17611"/>
              <wp:lineTo x="11663" y="17371"/>
              <wp:lineTo x="10922" y="17251"/>
              <wp:lineTo x="12033" y="16652"/>
              <wp:lineTo x="12033" y="9524"/>
              <wp:lineTo x="7442" y="7667"/>
              <wp:lineTo x="10737" y="6709"/>
              <wp:lineTo x="10774" y="4792"/>
              <wp:lineTo x="14662" y="4792"/>
              <wp:lineTo x="17587" y="4373"/>
              <wp:lineTo x="17550" y="3834"/>
              <wp:lineTo x="17661" y="3834"/>
              <wp:lineTo x="20326" y="2935"/>
              <wp:lineTo x="20326" y="2875"/>
              <wp:lineTo x="21585" y="2576"/>
              <wp:lineTo x="21585" y="0"/>
              <wp:lineTo x="-37" y="0"/>
            </wp:wrapPolygon>
          </wp:wrapTight>
          <wp:docPr id="13" name="Picture 13" descr="OverlayInt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verlayInt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8360" cy="9159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9504" behindDoc="0" locked="0" layoutInCell="1" allowOverlap="1" wp14:anchorId="2E481499" wp14:editId="1E4B08BA">
          <wp:simplePos x="0" y="0"/>
          <wp:positionH relativeFrom="page">
            <wp:posOffset>10325735</wp:posOffset>
          </wp:positionH>
          <wp:positionV relativeFrom="page">
            <wp:posOffset>1586230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11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510B0" w14:textId="77777777" w:rsidR="00A85C79" w:rsidRDefault="00A85C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51" behindDoc="0" locked="0" layoutInCell="1" allowOverlap="1" wp14:anchorId="3F9A8490" wp14:editId="25DC5C9C">
              <wp:simplePos x="0" y="0"/>
              <wp:positionH relativeFrom="page">
                <wp:posOffset>8280400</wp:posOffset>
              </wp:positionH>
              <wp:positionV relativeFrom="page">
                <wp:posOffset>457200</wp:posOffset>
              </wp:positionV>
              <wp:extent cx="6894830" cy="9144000"/>
              <wp:effectExtent l="0" t="0" r="127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652pt;margin-top:36pt;width:542.9pt;height:10in;z-index:251659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dcclwDAABl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" fillcolor="#ddd [3204]" stroked="f" strokecolor="#4a7ebb" strokeweight="1.5pt">
              <v:fill color2="#f8f8f8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52" behindDoc="0" locked="0" layoutInCell="1" allowOverlap="1" wp14:anchorId="11D98D6A" wp14:editId="6212CC96">
              <wp:simplePos x="0" y="0"/>
              <wp:positionH relativeFrom="page">
                <wp:posOffset>360680</wp:posOffset>
              </wp:positionH>
              <wp:positionV relativeFrom="page">
                <wp:posOffset>457200</wp:posOffset>
              </wp:positionV>
              <wp:extent cx="6894830" cy="9144000"/>
              <wp:effectExtent l="5080" t="0" r="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4pt;margin-top:36pt;width:542.9pt;height:10in;z-index:251659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8yel0DAABk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" fillcolor="#ddd [3204]" stroked="f" strokecolor="#4a7ebb" strokeweight="1.5pt">
              <v:fill color2="#f8f8f8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55" behindDoc="0" locked="0" layoutInCell="1" allowOverlap="1" wp14:anchorId="063F6F5C" wp14:editId="4A9FE03B">
          <wp:simplePos x="5486400" y="8229600"/>
          <wp:positionH relativeFrom="page">
            <wp:posOffset>330200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1493"/>
              <wp:lineTo x="1107" y="1910"/>
              <wp:lineTo x="2609" y="2090"/>
              <wp:lineTo x="9171" y="2866"/>
              <wp:lineTo x="10753" y="2866"/>
              <wp:lineTo x="10753" y="5731"/>
              <wp:lineTo x="6167" y="6090"/>
              <wp:lineTo x="3479" y="6448"/>
              <wp:lineTo x="3479" y="6687"/>
              <wp:lineTo x="-79" y="7522"/>
              <wp:lineTo x="-79" y="21552"/>
              <wp:lineTo x="21584" y="21552"/>
              <wp:lineTo x="21584" y="8000"/>
              <wp:lineTo x="17710" y="7642"/>
              <wp:lineTo x="10515" y="6687"/>
              <wp:lineTo x="10832" y="1970"/>
              <wp:lineTo x="10832" y="1910"/>
              <wp:lineTo x="11069" y="1910"/>
              <wp:lineTo x="17710" y="1015"/>
              <wp:lineTo x="17710" y="955"/>
              <wp:lineTo x="21584" y="597"/>
              <wp:lineTo x="21584" y="0"/>
              <wp:lineTo x="-79" y="0"/>
            </wp:wrapPolygon>
          </wp:wrapTight>
          <wp:docPr id="2" name="Picture 2" descr="OverlayBack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BackCover.png"/>
                  <pic:cNvPicPr/>
                </pic:nvPicPr>
                <pic:blipFill>
                  <a:blip r:embed="rId1"/>
                  <a:srcRect r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9254" behindDoc="0" locked="0" layoutInCell="1" allowOverlap="1" wp14:anchorId="726A2008" wp14:editId="6C5BC29F">
          <wp:simplePos x="5486400" y="8229600"/>
          <wp:positionH relativeFrom="page">
            <wp:posOffset>8255000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358"/>
              <wp:lineTo x="2767" y="955"/>
              <wp:lineTo x="4348" y="1015"/>
              <wp:lineTo x="10990" y="1910"/>
              <wp:lineTo x="11227" y="1910"/>
              <wp:lineTo x="11227" y="1970"/>
              <wp:lineTo x="10753" y="2866"/>
              <wp:lineTo x="10753" y="5731"/>
              <wp:lineTo x="6009" y="6090"/>
              <wp:lineTo x="3321" y="6448"/>
              <wp:lineTo x="3321" y="6687"/>
              <wp:lineTo x="-79" y="7463"/>
              <wp:lineTo x="-79" y="21552"/>
              <wp:lineTo x="21584" y="21552"/>
              <wp:lineTo x="21584" y="21254"/>
              <wp:lineTo x="17868" y="21015"/>
              <wp:lineTo x="15101" y="20060"/>
              <wp:lineTo x="15022" y="20060"/>
              <wp:lineTo x="21584" y="19463"/>
              <wp:lineTo x="21584" y="6985"/>
              <wp:lineTo x="17236" y="6687"/>
              <wp:lineTo x="10673" y="5731"/>
              <wp:lineTo x="10753" y="2866"/>
              <wp:lineTo x="12729" y="2866"/>
              <wp:lineTo x="19449" y="2149"/>
              <wp:lineTo x="19449" y="1910"/>
              <wp:lineTo x="21584" y="1672"/>
              <wp:lineTo x="21584" y="0"/>
              <wp:lineTo x="-79" y="0"/>
            </wp:wrapPolygon>
          </wp:wrapTight>
          <wp:docPr id="3" name="Picture 3" descr="Overlay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Cover.png"/>
                  <pic:cNvPicPr/>
                </pic:nvPicPr>
                <pic:blipFill>
                  <a:blip r:embed="rId2"/>
                  <a:srcRect l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7464760" wp14:editId="7E2CD9DB">
          <wp:simplePos x="0" y="0"/>
          <wp:positionH relativeFrom="page">
            <wp:posOffset>2338070</wp:posOffset>
          </wp:positionH>
          <wp:positionV relativeFrom="page">
            <wp:posOffset>309245</wp:posOffset>
          </wp:positionV>
          <wp:extent cx="344805" cy="860425"/>
          <wp:effectExtent l="25400" t="0" r="10795" b="0"/>
          <wp:wrapTight wrapText="bothSides">
            <wp:wrapPolygon edited="0">
              <wp:start x="6365" y="0"/>
              <wp:lineTo x="-1591" y="8289"/>
              <wp:lineTo x="3182" y="21042"/>
              <wp:lineTo x="12729" y="21042"/>
              <wp:lineTo x="15912" y="20404"/>
              <wp:lineTo x="22276" y="12115"/>
              <wp:lineTo x="22276" y="8927"/>
              <wp:lineTo x="15912" y="0"/>
              <wp:lineTo x="6365" y="0"/>
            </wp:wrapPolygon>
          </wp:wrapTight>
          <wp:docPr id="5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480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7456" behindDoc="0" locked="0" layoutInCell="1" allowOverlap="1" wp14:anchorId="19AE984D" wp14:editId="5A15919F">
          <wp:simplePos x="0" y="0"/>
          <wp:positionH relativeFrom="page">
            <wp:posOffset>13096240</wp:posOffset>
          </wp:positionH>
          <wp:positionV relativeFrom="page">
            <wp:posOffset>309245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6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24F442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2792267"/>
    <w:multiLevelType w:val="hybridMultilevel"/>
    <w:tmpl w:val="EDDCC678"/>
    <w:lvl w:ilvl="0" w:tplc="608AE7DE">
      <w:start w:val="316"/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45EC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B1B6E"/>
    <w:rsid w:val="00087687"/>
    <w:rsid w:val="000B1057"/>
    <w:rsid w:val="000C44EE"/>
    <w:rsid w:val="000F57FF"/>
    <w:rsid w:val="001115DD"/>
    <w:rsid w:val="0013398B"/>
    <w:rsid w:val="00196591"/>
    <w:rsid w:val="001A2DF3"/>
    <w:rsid w:val="001B2C60"/>
    <w:rsid w:val="001C6E43"/>
    <w:rsid w:val="001D405A"/>
    <w:rsid w:val="001E6DF8"/>
    <w:rsid w:val="00211E3B"/>
    <w:rsid w:val="00223DC1"/>
    <w:rsid w:val="0026141E"/>
    <w:rsid w:val="0027002E"/>
    <w:rsid w:val="0028523A"/>
    <w:rsid w:val="0028527E"/>
    <w:rsid w:val="003502C2"/>
    <w:rsid w:val="00350C54"/>
    <w:rsid w:val="00361AC9"/>
    <w:rsid w:val="00386144"/>
    <w:rsid w:val="003F108A"/>
    <w:rsid w:val="004224F4"/>
    <w:rsid w:val="004702B2"/>
    <w:rsid w:val="004C46CC"/>
    <w:rsid w:val="004D185F"/>
    <w:rsid w:val="004D78F1"/>
    <w:rsid w:val="004E46C9"/>
    <w:rsid w:val="005477CC"/>
    <w:rsid w:val="00583461"/>
    <w:rsid w:val="005B1B6E"/>
    <w:rsid w:val="005F5935"/>
    <w:rsid w:val="00622AE1"/>
    <w:rsid w:val="00625C34"/>
    <w:rsid w:val="006705F0"/>
    <w:rsid w:val="006A05F7"/>
    <w:rsid w:val="006D099A"/>
    <w:rsid w:val="00755A09"/>
    <w:rsid w:val="00761DB9"/>
    <w:rsid w:val="00776E7F"/>
    <w:rsid w:val="007E57F1"/>
    <w:rsid w:val="007F05F3"/>
    <w:rsid w:val="008225FF"/>
    <w:rsid w:val="00823F85"/>
    <w:rsid w:val="00834C0C"/>
    <w:rsid w:val="00864B61"/>
    <w:rsid w:val="0086518C"/>
    <w:rsid w:val="008B5EEB"/>
    <w:rsid w:val="00904122"/>
    <w:rsid w:val="009258E0"/>
    <w:rsid w:val="0095513C"/>
    <w:rsid w:val="00963311"/>
    <w:rsid w:val="009902C9"/>
    <w:rsid w:val="00A20A8F"/>
    <w:rsid w:val="00A25FC9"/>
    <w:rsid w:val="00A26828"/>
    <w:rsid w:val="00A508A4"/>
    <w:rsid w:val="00A85C79"/>
    <w:rsid w:val="00AA109E"/>
    <w:rsid w:val="00AD216D"/>
    <w:rsid w:val="00AF2443"/>
    <w:rsid w:val="00B05A91"/>
    <w:rsid w:val="00B56960"/>
    <w:rsid w:val="00BD5ADB"/>
    <w:rsid w:val="00BE0B99"/>
    <w:rsid w:val="00C11D6E"/>
    <w:rsid w:val="00C546C6"/>
    <w:rsid w:val="00C56BAF"/>
    <w:rsid w:val="00C602E8"/>
    <w:rsid w:val="00CC2A92"/>
    <w:rsid w:val="00D22168"/>
    <w:rsid w:val="00D56664"/>
    <w:rsid w:val="00D96121"/>
    <w:rsid w:val="00DB1BBF"/>
    <w:rsid w:val="00DF23DF"/>
    <w:rsid w:val="00E269EE"/>
    <w:rsid w:val="00E959A8"/>
    <w:rsid w:val="00EB27AD"/>
    <w:rsid w:val="00EE2844"/>
    <w:rsid w:val="00F00077"/>
    <w:rsid w:val="00F15803"/>
    <w:rsid w:val="00F17EE8"/>
    <w:rsid w:val="00F636AC"/>
    <w:rsid w:val="00FC6E49"/>
    <w:rsid w:val="00FF64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D1C6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4D4D4D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DDDDDD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DDDDDD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DDDDDD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000000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000000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DDDDDD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B2B2B2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F8F8F8" w:themeColor="background2"/>
      <w:sz w:val="20"/>
    </w:rPr>
  </w:style>
  <w:style w:type="paragraph" w:customStyle="1" w:styleId="BodyText-Light">
    <w:name w:val="Body Text - Light"/>
    <w:basedOn w:val="Normal"/>
    <w:qFormat/>
    <w:rsid w:val="00F15803"/>
    <w:pPr>
      <w:spacing w:line="264" w:lineRule="auto"/>
    </w:pPr>
    <w:rPr>
      <w:color w:val="FFFFFF" w:themeColor="background1"/>
      <w:sz w:val="18"/>
    </w:rPr>
  </w:style>
  <w:style w:type="paragraph" w:customStyle="1" w:styleId="BodyText-Small">
    <w:name w:val="Body Text - Small"/>
    <w:basedOn w:val="Normal"/>
    <w:qFormat/>
    <w:rsid w:val="00776E7F"/>
    <w:pPr>
      <w:spacing w:after="120" w:line="264" w:lineRule="auto"/>
    </w:pPr>
    <w:rPr>
      <w:color w:val="000000" w:themeColor="text2"/>
      <w:sz w:val="18"/>
    </w:rPr>
  </w:style>
  <w:style w:type="character" w:styleId="Hyperlink">
    <w:name w:val="Hyperlink"/>
    <w:basedOn w:val="DefaultParagraphFont"/>
    <w:uiPriority w:val="99"/>
    <w:unhideWhenUsed/>
    <w:rsid w:val="00776E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4D4D4D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DDDDDD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DDDDDD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DDDDDD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000000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000000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DDDDDD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B2B2B2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F8F8F8" w:themeColor="background2"/>
      <w:sz w:val="20"/>
    </w:rPr>
  </w:style>
  <w:style w:type="paragraph" w:customStyle="1" w:styleId="BodyText-Light">
    <w:name w:val="Body Text - Light"/>
    <w:basedOn w:val="Normal"/>
    <w:qFormat/>
    <w:rsid w:val="00F15803"/>
    <w:pPr>
      <w:spacing w:line="264" w:lineRule="auto"/>
    </w:pPr>
    <w:rPr>
      <w:color w:val="FFFFFF" w:themeColor="background1"/>
      <w:sz w:val="18"/>
    </w:rPr>
  </w:style>
  <w:style w:type="paragraph" w:customStyle="1" w:styleId="BodyText-Small">
    <w:name w:val="Body Text - Small"/>
    <w:basedOn w:val="Normal"/>
    <w:qFormat/>
    <w:rsid w:val="00776E7F"/>
    <w:pPr>
      <w:spacing w:after="120" w:line="264" w:lineRule="auto"/>
    </w:pPr>
    <w:rPr>
      <w:color w:val="000000" w:themeColor="text2"/>
      <w:sz w:val="18"/>
    </w:rPr>
  </w:style>
  <w:style w:type="character" w:styleId="Hyperlink">
    <w:name w:val="Hyperlink"/>
    <w:basedOn w:val="DefaultParagraphFont"/>
    <w:uiPriority w:val="99"/>
    <w:unhideWhenUsed/>
    <w:rsid w:val="00776E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hyperlink" Target="http://www.shockertrackclub.com" TargetMode="External"/><Relationship Id="rId13" Type="http://schemas.openxmlformats.org/officeDocument/2006/relationships/hyperlink" Target="http://www.shockertrackclub.com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Grow%20Tabloid%20Brochur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Grow Tabloid Brochure.dotx</Template>
  <TotalTime>300</TotalTime>
  <Pages>2</Pages>
  <Words>6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35</cp:revision>
  <cp:lastPrinted>2012-08-07T01:33:00Z</cp:lastPrinted>
  <dcterms:created xsi:type="dcterms:W3CDTF">2012-07-26T00:04:00Z</dcterms:created>
  <dcterms:modified xsi:type="dcterms:W3CDTF">2012-12-28T00:43:00Z</dcterms:modified>
  <cp:category/>
</cp:coreProperties>
</file>