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EA35FD" w14:textId="7319F5E2" w:rsidR="0026141E" w:rsidRDefault="00823F85">
      <w:r>
        <w:rPr>
          <w:noProof/>
        </w:rPr>
        <w:drawing>
          <wp:anchor distT="0" distB="0" distL="114300" distR="114300" simplePos="0" relativeHeight="251715593" behindDoc="0" locked="0" layoutInCell="1" allowOverlap="1" wp14:anchorId="76180935" wp14:editId="0735D19B">
            <wp:simplePos x="0" y="0"/>
            <wp:positionH relativeFrom="page">
              <wp:posOffset>12111355</wp:posOffset>
            </wp:positionH>
            <wp:positionV relativeFrom="page">
              <wp:posOffset>335915</wp:posOffset>
            </wp:positionV>
            <wp:extent cx="2036445" cy="1527175"/>
            <wp:effectExtent l="0" t="0" r="0" b="0"/>
            <wp:wrapThrough wrapText="bothSides">
              <wp:wrapPolygon edited="0">
                <wp:start x="0" y="0"/>
                <wp:lineTo x="0" y="21196"/>
                <wp:lineTo x="21283" y="21196"/>
                <wp:lineTo x="21283" y="0"/>
                <wp:lineTo x="0" y="0"/>
              </wp:wrapPolygon>
            </wp:wrapThrough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h Hurdle Practice 20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17" behindDoc="0" locked="0" layoutInCell="1" allowOverlap="1" wp14:anchorId="2519F35E" wp14:editId="34FA73B6">
            <wp:simplePos x="0" y="0"/>
            <wp:positionH relativeFrom="page">
              <wp:posOffset>973455</wp:posOffset>
            </wp:positionH>
            <wp:positionV relativeFrom="page">
              <wp:posOffset>309245</wp:posOffset>
            </wp:positionV>
            <wp:extent cx="1723390" cy="1788795"/>
            <wp:effectExtent l="0" t="0" r="3810" b="0"/>
            <wp:wrapThrough wrapText="bothSides">
              <wp:wrapPolygon edited="0">
                <wp:start x="0" y="0"/>
                <wp:lineTo x="0" y="21163"/>
                <wp:lineTo x="21329" y="21163"/>
                <wp:lineTo x="21329" y="0"/>
                <wp:lineTo x="0" y="0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E4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E55FBD" wp14:editId="25F5B813">
                <wp:simplePos x="0" y="0"/>
                <wp:positionH relativeFrom="page">
                  <wp:posOffset>8534400</wp:posOffset>
                </wp:positionH>
                <wp:positionV relativeFrom="page">
                  <wp:posOffset>8371840</wp:posOffset>
                </wp:positionV>
                <wp:extent cx="6284595" cy="1050925"/>
                <wp:effectExtent l="0" t="0" r="0" b="15875"/>
                <wp:wrapTight wrapText="bothSides">
                  <wp:wrapPolygon edited="0">
                    <wp:start x="87" y="0"/>
                    <wp:lineTo x="87" y="21404"/>
                    <wp:lineTo x="21388" y="21404"/>
                    <wp:lineTo x="21388" y="0"/>
                    <wp:lineTo x="87" y="0"/>
                  </wp:wrapPolygon>
                </wp:wrapTight>
                <wp:docPr id="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05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BA8919" w14:textId="58905E17" w:rsidR="003F108A" w:rsidRDefault="003F108A">
                            <w:pPr>
                              <w:rPr>
                                <w:rFonts w:asciiTheme="majorHAnsi" w:hAnsiTheme="majorHAnsi"/>
                                <w:color w:val="FFFF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CORPORATE SPONSOR GUIDE</w:t>
                            </w:r>
                          </w:p>
                          <w:p w14:paraId="6B05282C" w14:textId="3FE31D31" w:rsidR="003F108A" w:rsidRPr="00B56960" w:rsidRDefault="003F108A">
                            <w:pPr>
                              <w:rPr>
                                <w:rFonts w:asciiTheme="majorHAnsi" w:hAnsiTheme="majorHAnsi"/>
                                <w:color w:val="FFFF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Uniforms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672pt;margin-top:659.2pt;width:494.85pt;height:82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" filled="f" stroked="f">
                <v:textbox inset=",0,,0">
                  <w:txbxContent>
                    <w:p w14:paraId="6ABA8919" w14:textId="58905E17" w:rsidR="003F108A" w:rsidRDefault="003F108A">
                      <w:pPr>
                        <w:rPr>
                          <w:rFonts w:asciiTheme="majorHAnsi" w:hAnsiTheme="majorHAnsi"/>
                          <w:color w:val="FFFF00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color w:val="FFFF00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CORPORATE SPONSOR GUIDE</w:t>
                      </w:r>
                    </w:p>
                    <w:p w14:paraId="6B05282C" w14:textId="3FE31D31" w:rsidR="003F108A" w:rsidRPr="00B56960" w:rsidRDefault="003F108A">
                      <w:pPr>
                        <w:rPr>
                          <w:rFonts w:asciiTheme="majorHAnsi" w:hAnsiTheme="majorHAnsi"/>
                          <w:color w:val="FFFF00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color w:val="FFFF00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Uniforms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C6E49" w:rsidRPr="0028112E">
        <w:rPr>
          <w:noProof/>
        </w:rPr>
        <w:drawing>
          <wp:anchor distT="0" distB="0" distL="114300" distR="114300" simplePos="0" relativeHeight="251660288" behindDoc="0" locked="0" layoutInCell="1" allowOverlap="1" wp14:anchorId="0BDF417D" wp14:editId="06F55CA6">
            <wp:simplePos x="0" y="0"/>
            <wp:positionH relativeFrom="page">
              <wp:posOffset>11023600</wp:posOffset>
            </wp:positionH>
            <wp:positionV relativeFrom="page">
              <wp:posOffset>6243955</wp:posOffset>
            </wp:positionV>
            <wp:extent cx="1769110" cy="1814195"/>
            <wp:effectExtent l="0" t="0" r="8890" b="0"/>
            <wp:wrapTight wrapText="bothSides">
              <wp:wrapPolygon edited="0">
                <wp:start x="0" y="0"/>
                <wp:lineTo x="0" y="21169"/>
                <wp:lineTo x="21398" y="21169"/>
                <wp:lineTo x="21398" y="0"/>
                <wp:lineTo x="0" y="0"/>
              </wp:wrapPolygon>
            </wp:wrapTight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eteMar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DB9">
        <w:rPr>
          <w:noProof/>
        </w:rPr>
        <mc:AlternateContent>
          <mc:Choice Requires="wps">
            <w:drawing>
              <wp:anchor distT="0" distB="0" distL="114300" distR="114300" simplePos="0" relativeHeight="251712521" behindDoc="0" locked="0" layoutInCell="1" allowOverlap="1" wp14:anchorId="737DA504" wp14:editId="60D55F1B">
                <wp:simplePos x="0" y="0"/>
                <wp:positionH relativeFrom="page">
                  <wp:posOffset>3009900</wp:posOffset>
                </wp:positionH>
                <wp:positionV relativeFrom="page">
                  <wp:posOffset>457200</wp:posOffset>
                </wp:positionV>
                <wp:extent cx="3873500" cy="571500"/>
                <wp:effectExtent l="0" t="0" r="0" b="12700"/>
                <wp:wrapThrough wrapText="bothSides">
                  <wp:wrapPolygon edited="0">
                    <wp:start x="142" y="0"/>
                    <wp:lineTo x="142" y="21120"/>
                    <wp:lineTo x="21246" y="21120"/>
                    <wp:lineTo x="21246" y="0"/>
                    <wp:lineTo x="142" y="0"/>
                  </wp:wrapPolygon>
                </wp:wrapThrough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4C8BD" w14:textId="410A287E" w:rsidR="003F108A" w:rsidRPr="00761DB9" w:rsidRDefault="003F108A" w:rsidP="00B56960">
                            <w:pPr>
                              <w:jc w:val="center"/>
                              <w:rPr>
                                <w:rFonts w:asciiTheme="majorHAnsi" w:hAnsiTheme="majorHAnsi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1DB9">
                              <w:rPr>
                                <w:rFonts w:asciiTheme="majorHAnsi" w:hAnsiTheme="majorHAnsi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SHOCKER TRACK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27" type="#_x0000_t202" style="position:absolute;margin-left:237pt;margin-top:36pt;width:305pt;height:45pt;z-index:2517125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nhIdMCAAAf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" mv:complextextbox="1" filled="f" stroked="f">
                <v:textbox>
                  <w:txbxContent>
                    <w:p w14:paraId="7E94C8BD" w14:textId="410A287E" w:rsidR="003F108A" w:rsidRPr="00761DB9" w:rsidRDefault="003F108A" w:rsidP="00B56960">
                      <w:pPr>
                        <w:jc w:val="center"/>
                        <w:rPr>
                          <w:rFonts w:asciiTheme="majorHAnsi" w:hAnsiTheme="majorHAnsi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FFFF00">
                                <w14:alpha w14:val="50000"/>
                              </w14:srgb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61DB9">
                        <w:rPr>
                          <w:rFonts w:asciiTheme="majorHAnsi" w:hAnsiTheme="majorHAnsi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FFFF00">
                                <w14:alpha w14:val="50000"/>
                              </w14:srgbClr>
                            </w14:solidFill>
                            <w14:prstDash w14:val="solid"/>
                            <w14:bevel/>
                          </w14:textOutline>
                        </w:rPr>
                        <w:t>SHOCKER TRACK CLUB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17EE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134AD127" wp14:editId="66433B89">
                <wp:simplePos x="0" y="0"/>
                <wp:positionH relativeFrom="page">
                  <wp:posOffset>8563610</wp:posOffset>
                </wp:positionH>
                <wp:positionV relativeFrom="page">
                  <wp:posOffset>2188845</wp:posOffset>
                </wp:positionV>
                <wp:extent cx="6255385" cy="819785"/>
                <wp:effectExtent l="0" t="0" r="0" b="18415"/>
                <wp:wrapTight wrapText="bothSides">
                  <wp:wrapPolygon edited="0">
                    <wp:start x="88" y="0"/>
                    <wp:lineTo x="88" y="21416"/>
                    <wp:lineTo x="21400" y="21416"/>
                    <wp:lineTo x="21400" y="0"/>
                    <wp:lineTo x="88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5385" cy="819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46AE259" w14:textId="77777777" w:rsidR="003F108A" w:rsidRPr="00B56960" w:rsidRDefault="003F108A" w:rsidP="00350C54">
                            <w:pPr>
                              <w:pStyle w:val="Title"/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B56960">
                              <w:rPr>
                                <w:color w:val="000000" w:themeColor="text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FFFF00">
                                      <w14:alpha w14:val="33000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SHOCKER TRACK CLUB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674.3pt;margin-top:172.35pt;width:492.55pt;height:64.5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" o:allowincell="f" filled="f" stroked="f">
                <v:textbox inset=",0,,0">
                  <w:txbxContent>
                    <w:p w14:paraId="046AE259" w14:textId="77777777" w:rsidR="003F108A" w:rsidRPr="00B56960" w:rsidRDefault="003F108A" w:rsidP="00350C54">
                      <w:pPr>
                        <w:pStyle w:val="Title"/>
                        <w:rPr>
                          <w:color w:val="000000" w:themeColor="text1"/>
                          <w:sz w:val="96"/>
                          <w:szCs w:val="96"/>
                        </w:rPr>
                      </w:pPr>
                      <w:r w:rsidRPr="00B56960">
                        <w:rPr>
                          <w:color w:val="000000" w:themeColor="text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FFFF00">
                                <w14:alpha w14:val="33000"/>
                              </w14:srgbClr>
                            </w14:solidFill>
                            <w14:prstDash w14:val="solid"/>
                            <w14:bevel/>
                          </w14:textOutline>
                        </w:rPr>
                        <w:t>SHOCKER TRACK CLUB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17EE8">
        <w:rPr>
          <w:noProof/>
        </w:rPr>
        <mc:AlternateContent>
          <mc:Choice Requires="wps">
            <w:drawing>
              <wp:anchor distT="0" distB="0" distL="114300" distR="114300" simplePos="0" relativeHeight="251691017" behindDoc="0" locked="0" layoutInCell="1" allowOverlap="1" wp14:anchorId="0CE40788" wp14:editId="0BE3DD52">
                <wp:simplePos x="0" y="0"/>
                <wp:positionH relativeFrom="page">
                  <wp:posOffset>13322300</wp:posOffset>
                </wp:positionH>
                <wp:positionV relativeFrom="page">
                  <wp:posOffset>2989580</wp:posOffset>
                </wp:positionV>
                <wp:extent cx="1016000" cy="495935"/>
                <wp:effectExtent l="0" t="0" r="0" b="12065"/>
                <wp:wrapThrough wrapText="bothSides">
                  <wp:wrapPolygon edited="0">
                    <wp:start x="540" y="0"/>
                    <wp:lineTo x="540" y="21019"/>
                    <wp:lineTo x="20520" y="21019"/>
                    <wp:lineTo x="20520" y="0"/>
                    <wp:lineTo x="540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E1892" w14:textId="77777777" w:rsidR="003F108A" w:rsidRPr="005B1B6E" w:rsidRDefault="003F108A" w:rsidP="005B1B6E">
                            <w:pPr>
                              <w:jc w:val="right"/>
                              <w:rPr>
                                <w:rFonts w:asciiTheme="majorHAnsi" w:hAnsiTheme="majorHAnsi" w:cstheme="minorHAnsi"/>
                                <w:sz w:val="48"/>
                                <w:szCs w:val="48"/>
                              </w:rPr>
                            </w:pPr>
                            <w:r w:rsidRPr="005B1B6E">
                              <w:rPr>
                                <w:rFonts w:asciiTheme="majorHAnsi" w:hAnsiTheme="majorHAnsi" w:cstheme="minorHAnsi"/>
                                <w:sz w:val="48"/>
                                <w:szCs w:val="48"/>
                              </w:rPr>
                              <w:t>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29" type="#_x0000_t202" style="position:absolute;margin-left:1049pt;margin-top:235.4pt;width:80pt;height:39.05pt;z-index:2516910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" mv:complextextbox="1" filled="f" stroked="f">
                <v:textbox>
                  <w:txbxContent>
                    <w:p w14:paraId="1CBE1892" w14:textId="77777777" w:rsidR="003F108A" w:rsidRPr="005B1B6E" w:rsidRDefault="003F108A" w:rsidP="005B1B6E">
                      <w:pPr>
                        <w:jc w:val="right"/>
                        <w:rPr>
                          <w:rFonts w:asciiTheme="majorHAnsi" w:hAnsiTheme="majorHAnsi" w:cstheme="minorHAnsi"/>
                          <w:sz w:val="48"/>
                          <w:szCs w:val="48"/>
                        </w:rPr>
                      </w:pPr>
                      <w:r w:rsidRPr="005B1B6E">
                        <w:rPr>
                          <w:rFonts w:asciiTheme="majorHAnsi" w:hAnsiTheme="majorHAnsi" w:cstheme="minorHAnsi"/>
                          <w:sz w:val="48"/>
                          <w:szCs w:val="48"/>
                        </w:rPr>
                        <w:t>2012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A2DF3">
        <w:rPr>
          <w:noProof/>
        </w:rPr>
        <w:drawing>
          <wp:anchor distT="0" distB="0" distL="118745" distR="118745" simplePos="0" relativeHeight="251686919" behindDoc="0" locked="0" layoutInCell="0" allowOverlap="1" wp14:anchorId="2D7007C6" wp14:editId="4446BB40">
            <wp:simplePos x="0" y="0"/>
            <wp:positionH relativeFrom="page">
              <wp:posOffset>778510</wp:posOffset>
            </wp:positionH>
            <wp:positionV relativeFrom="page">
              <wp:posOffset>2381250</wp:posOffset>
            </wp:positionV>
            <wp:extent cx="1760220" cy="1320165"/>
            <wp:effectExtent l="304800" t="254000" r="246380" b="280035"/>
            <wp:wrapTight wrapText="bothSides">
              <wp:wrapPolygon edited="0">
                <wp:start x="19435" y="-3416"/>
                <wp:lineTo x="-2998" y="-4592"/>
                <wp:lineTo x="-3355" y="8705"/>
                <wp:lineTo x="-2111" y="8816"/>
                <wp:lineTo x="-2445" y="15450"/>
                <wp:lineTo x="-1201" y="15562"/>
                <wp:lineTo x="-603" y="22280"/>
                <wp:lineTo x="205" y="24851"/>
                <wp:lineTo x="2071" y="25018"/>
                <wp:lineTo x="2424" y="24217"/>
                <wp:lineTo x="11215" y="23338"/>
                <wp:lineTo x="11526" y="23366"/>
                <wp:lineTo x="23989" y="17818"/>
                <wp:lineTo x="22169" y="4326"/>
                <wp:lineTo x="21612" y="-3221"/>
                <wp:lineTo x="19435" y="-3416"/>
              </wp:wrapPolygon>
            </wp:wrapTight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laceholder-base---neutra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9458">
                      <a:off x="0" y="0"/>
                      <a:ext cx="1760220" cy="1320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C0C">
        <w:rPr>
          <w:noProof/>
        </w:rPr>
        <mc:AlternateContent>
          <mc:Choice Requires="wps">
            <w:drawing>
              <wp:anchor distT="0" distB="0" distL="114300" distR="114300" simplePos="0" relativeHeight="251703305" behindDoc="0" locked="0" layoutInCell="1" allowOverlap="1" wp14:anchorId="391D16AA" wp14:editId="3B67A700">
                <wp:simplePos x="0" y="0"/>
                <wp:positionH relativeFrom="page">
                  <wp:posOffset>803910</wp:posOffset>
                </wp:positionH>
                <wp:positionV relativeFrom="page">
                  <wp:posOffset>6337300</wp:posOffset>
                </wp:positionV>
                <wp:extent cx="2282190" cy="506730"/>
                <wp:effectExtent l="0" t="0" r="0" b="1270"/>
                <wp:wrapThrough wrapText="bothSides">
                  <wp:wrapPolygon edited="0">
                    <wp:start x="240" y="0"/>
                    <wp:lineTo x="240" y="20571"/>
                    <wp:lineTo x="21155" y="20571"/>
                    <wp:lineTo x="21155" y="0"/>
                    <wp:lineTo x="240" y="0"/>
                  </wp:wrapPolygon>
                </wp:wrapThrough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19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8005B" w14:textId="5977EF7F" w:rsidR="003F108A" w:rsidRPr="005F5935" w:rsidRDefault="003F108A" w:rsidP="00834C0C">
                            <w:pP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</w:pPr>
                            <w:r w:rsidRPr="005F5935"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>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margin-left:63.3pt;margin-top:499pt;width:179.7pt;height:39.9pt;z-index:251703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" mv:complextextbox="1" filled="f" stroked="f">
                <v:textbox>
                  <w:txbxContent>
                    <w:p w14:paraId="0068005B" w14:textId="5977EF7F" w:rsidR="003F108A" w:rsidRPr="005F5935" w:rsidRDefault="003F108A" w:rsidP="00834C0C">
                      <w:pPr>
                        <w:rPr>
                          <w:rFonts w:asciiTheme="majorHAnsi" w:hAnsiTheme="majorHAnsi"/>
                          <w:sz w:val="48"/>
                          <w:szCs w:val="48"/>
                        </w:rPr>
                      </w:pPr>
                      <w:r w:rsidRPr="005F5935">
                        <w:rPr>
                          <w:rFonts w:asciiTheme="majorHAnsi" w:hAnsiTheme="majorHAnsi"/>
                          <w:sz w:val="48"/>
                          <w:szCs w:val="48"/>
                        </w:rPr>
                        <w:t>MISSION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34C0C" w:rsidRPr="0028112E">
        <w:rPr>
          <w:noProof/>
        </w:rPr>
        <w:drawing>
          <wp:anchor distT="0" distB="0" distL="114300" distR="114300" simplePos="0" relativeHeight="251708425" behindDoc="0" locked="0" layoutInCell="1" allowOverlap="1" wp14:anchorId="07817D7D" wp14:editId="25E71416">
            <wp:simplePos x="0" y="0"/>
            <wp:positionH relativeFrom="page">
              <wp:posOffset>2909570</wp:posOffset>
            </wp:positionH>
            <wp:positionV relativeFrom="page">
              <wp:posOffset>7363460</wp:posOffset>
            </wp:positionV>
            <wp:extent cx="1473200" cy="1510665"/>
            <wp:effectExtent l="0" t="0" r="0" b="0"/>
            <wp:wrapTight wrapText="bothSides">
              <wp:wrapPolygon edited="0">
                <wp:start x="0" y="0"/>
                <wp:lineTo x="0" y="21064"/>
                <wp:lineTo x="21228" y="21064"/>
                <wp:lineTo x="21228" y="0"/>
                <wp:lineTo x="0" y="0"/>
              </wp:wrapPolygon>
            </wp:wrapTight>
            <wp:docPr id="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eteMar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C0C">
        <w:rPr>
          <w:noProof/>
        </w:rPr>
        <mc:AlternateContent>
          <mc:Choice Requires="wps">
            <w:drawing>
              <wp:anchor distT="0" distB="0" distL="114300" distR="114300" simplePos="0" relativeHeight="251706377" behindDoc="0" locked="0" layoutInCell="1" allowOverlap="1" wp14:anchorId="6E3FDB39" wp14:editId="59A12595">
                <wp:simplePos x="0" y="0"/>
                <wp:positionH relativeFrom="page">
                  <wp:posOffset>803910</wp:posOffset>
                </wp:positionH>
                <wp:positionV relativeFrom="page">
                  <wp:posOffset>6844030</wp:posOffset>
                </wp:positionV>
                <wp:extent cx="6079490" cy="534670"/>
                <wp:effectExtent l="0" t="0" r="0" b="0"/>
                <wp:wrapThrough wrapText="bothSides">
                  <wp:wrapPolygon edited="0">
                    <wp:start x="90" y="0"/>
                    <wp:lineTo x="90" y="20523"/>
                    <wp:lineTo x="21388" y="20523"/>
                    <wp:lineTo x="21388" y="0"/>
                    <wp:lineTo x="90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9490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45E66BD" w14:textId="77777777" w:rsidR="003F108A" w:rsidRPr="00F17467" w:rsidRDefault="003F108A">
                            <w:pPr>
                              <w:rPr>
                                <w:rFonts w:ascii="Impact" w:hAnsi="Impact" w:cs="Arial"/>
                                <w:color w:val="000000"/>
                              </w:rPr>
                            </w:pPr>
                            <w:r w:rsidRPr="00425E1A">
                              <w:rPr>
                                <w:rFonts w:ascii="Impact" w:hAnsi="Impact" w:cs="Arial"/>
                                <w:color w:val="000000"/>
                              </w:rPr>
                              <w:t>The Shocker Track Club (STC) is an organization that helps support Wichita area Track and Field and Cross Country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1" type="#_x0000_t202" style="position:absolute;margin-left:63.3pt;margin-top:538.9pt;width:478.7pt;height:42.1pt;z-index:251706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" mv:complextextbox="1" filled="f" stroked="f">
                <v:textbox>
                  <w:txbxContent>
                    <w:p w14:paraId="245E66BD" w14:textId="77777777" w:rsidR="003F108A" w:rsidRPr="00F17467" w:rsidRDefault="003F108A">
                      <w:pPr>
                        <w:rPr>
                          <w:rFonts w:ascii="Impact" w:hAnsi="Impact" w:cs="Arial"/>
                          <w:color w:val="000000"/>
                        </w:rPr>
                      </w:pPr>
                      <w:r w:rsidRPr="00425E1A">
                        <w:rPr>
                          <w:rFonts w:ascii="Impact" w:hAnsi="Impact" w:cs="Arial"/>
                          <w:color w:val="000000"/>
                        </w:rPr>
                        <w:t>The Shocker Track Club (STC) is an organization that helps support Wichita area Track and Field and Cross Country activities.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22AE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BEE4E9" wp14:editId="48554B68">
                <wp:simplePos x="0" y="0"/>
                <wp:positionH relativeFrom="page">
                  <wp:posOffset>3173730</wp:posOffset>
                </wp:positionH>
                <wp:positionV relativeFrom="page">
                  <wp:posOffset>9163685</wp:posOffset>
                </wp:positionV>
                <wp:extent cx="3451860" cy="408940"/>
                <wp:effectExtent l="0" t="0" r="0" b="22860"/>
                <wp:wrapTight wrapText="bothSides">
                  <wp:wrapPolygon edited="0">
                    <wp:start x="159" y="0"/>
                    <wp:lineTo x="159" y="21466"/>
                    <wp:lineTo x="21298" y="21466"/>
                    <wp:lineTo x="21298" y="0"/>
                    <wp:lineTo x="159" y="0"/>
                  </wp:wrapPolygon>
                </wp:wrapTight>
                <wp:docPr id="3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86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1F60A" w14:textId="4C3B9657" w:rsidR="003F108A" w:rsidRPr="00776E7F" w:rsidRDefault="008B5EEB" w:rsidP="00776E7F">
                            <w:pPr>
                              <w:pStyle w:val="Organization"/>
                              <w:rPr>
                                <w:rFonts w:asciiTheme="majorHAnsi" w:hAnsiTheme="majorHAnsi"/>
                                <w:szCs w:val="36"/>
                              </w:rPr>
                            </w:pPr>
                            <w:hyperlink r:id="rId12" w:history="1">
                              <w:r w:rsidR="003F108A" w:rsidRPr="00776E7F">
                                <w:rPr>
                                  <w:rStyle w:val="Hyperlink"/>
                                  <w:rFonts w:asciiTheme="majorHAnsi" w:hAnsiTheme="majorHAnsi"/>
                                  <w:szCs w:val="36"/>
                                </w:rPr>
                                <w:t>www.shockertrackclub.com</w:t>
                              </w:r>
                            </w:hyperlink>
                            <w:r w:rsidR="003F108A" w:rsidRPr="00776E7F">
                              <w:rPr>
                                <w:rFonts w:asciiTheme="majorHAnsi" w:hAnsiTheme="majorHAnsi"/>
                                <w:szCs w:val="36"/>
                              </w:rPr>
                              <w:tab/>
                            </w:r>
                          </w:p>
                          <w:p w14:paraId="3A36C954" w14:textId="77777777" w:rsidR="003F108A" w:rsidRPr="009C7E8B" w:rsidRDefault="003F108A" w:rsidP="00350C54">
                            <w:pPr>
                              <w:pStyle w:val="ContactDetails"/>
                            </w:pPr>
                            <w:r w:rsidRPr="009C7E8B">
                              <w:t xml:space="preserve"> </w: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PLACEHOLDER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IF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USERPROPERTY WorkState 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instrText xml:space="preserve">="" "[State]" 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USERPROPERTY WorkState </w:instrText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instrText>Error! Bookmark not defined.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rPr>
                                <w:noProof/>
                              </w:rPr>
                              <w:instrText>[State]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instrText xml:space="preserve"> \* MERGEFORMAT</w:instrText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t>[State]</w:t>
                            </w:r>
                            <w:r w:rsidRPr="009C7E8B">
                              <w:fldChar w:fldCharType="end"/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PLACEHOLDER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IF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USERPROPERTY WorkZip 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instrText xml:space="preserve">="" "[Postal Code]"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USERPROPERTY WorkZip </w:instrText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instrText>Error! Bookmark not defined.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rPr>
                                <w:noProof/>
                              </w:rPr>
                              <w:instrText>[Postal Code]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instrText xml:space="preserve"> \* MERGEFORMAT</w:instrText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t>[Postal Code]</w:t>
                            </w:r>
                            <w:r w:rsidRPr="009C7E8B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249.9pt;margin-top:721.55pt;width:271.8pt;height:32.2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" filled="f" stroked="f">
                <v:textbox inset=",0,,0">
                  <w:txbxContent>
                    <w:p w14:paraId="6771F60A" w14:textId="4C3B9657" w:rsidR="003F108A" w:rsidRPr="00776E7F" w:rsidRDefault="008B5EEB" w:rsidP="00776E7F">
                      <w:pPr>
                        <w:pStyle w:val="Organization"/>
                        <w:rPr>
                          <w:rFonts w:asciiTheme="majorHAnsi" w:hAnsiTheme="majorHAnsi"/>
                          <w:szCs w:val="36"/>
                        </w:rPr>
                      </w:pPr>
                      <w:hyperlink r:id="rId13" w:history="1">
                        <w:r w:rsidR="003F108A" w:rsidRPr="00776E7F">
                          <w:rPr>
                            <w:rStyle w:val="Hyperlink"/>
                            <w:rFonts w:asciiTheme="majorHAnsi" w:hAnsiTheme="majorHAnsi"/>
                            <w:szCs w:val="36"/>
                          </w:rPr>
                          <w:t>www.shockertrackclub.com</w:t>
                        </w:r>
                      </w:hyperlink>
                      <w:r w:rsidR="003F108A" w:rsidRPr="00776E7F">
                        <w:rPr>
                          <w:rFonts w:asciiTheme="majorHAnsi" w:hAnsiTheme="majorHAnsi"/>
                          <w:szCs w:val="36"/>
                        </w:rPr>
                        <w:tab/>
                      </w:r>
                    </w:p>
                    <w:p w14:paraId="3A36C954" w14:textId="77777777" w:rsidR="003F108A" w:rsidRPr="009C7E8B" w:rsidRDefault="003F108A" w:rsidP="00350C54">
                      <w:pPr>
                        <w:pStyle w:val="ContactDetails"/>
                      </w:pPr>
                      <w:r w:rsidRPr="009C7E8B">
                        <w:t xml:space="preserve"> </w:t>
                      </w:r>
                      <w:r w:rsidRPr="009C7E8B">
                        <w:fldChar w:fldCharType="begin"/>
                      </w:r>
                      <w:r w:rsidRPr="009C7E8B">
                        <w:instrText xml:space="preserve"> PLACEHOLDER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IF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USERPROPERTY WorkState </w:instrText>
                      </w:r>
                      <w:r w:rsidRPr="009C7E8B">
                        <w:fldChar w:fldCharType="end"/>
                      </w:r>
                      <w:r w:rsidRPr="009C7E8B">
                        <w:instrText xml:space="preserve">="" "[State]" 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USERPROPERTY WorkState </w:instrText>
                      </w:r>
                      <w:r w:rsidRPr="009C7E8B">
                        <w:fldChar w:fldCharType="separate"/>
                      </w:r>
                      <w:r w:rsidRPr="009C7E8B">
                        <w:instrText>Error! Bookmark not defined.</w:instrText>
                      </w:r>
                      <w:r w:rsidRPr="009C7E8B">
                        <w:fldChar w:fldCharType="end"/>
                      </w:r>
                      <w:r w:rsidRPr="009C7E8B">
                        <w:fldChar w:fldCharType="separate"/>
                      </w:r>
                      <w:r w:rsidRPr="009C7E8B">
                        <w:rPr>
                          <w:noProof/>
                        </w:rPr>
                        <w:instrText>[State]</w:instrText>
                      </w:r>
                      <w:r w:rsidRPr="009C7E8B">
                        <w:fldChar w:fldCharType="end"/>
                      </w:r>
                      <w:r w:rsidRPr="009C7E8B">
                        <w:instrText xml:space="preserve"> \* MERGEFORMAT</w:instrText>
                      </w:r>
                      <w:r w:rsidRPr="009C7E8B">
                        <w:fldChar w:fldCharType="separate"/>
                      </w:r>
                      <w:r w:rsidRPr="009C7E8B">
                        <w:t>[State]</w:t>
                      </w:r>
                      <w:r w:rsidRPr="009C7E8B">
                        <w:fldChar w:fldCharType="end"/>
                      </w:r>
                      <w:r w:rsidRPr="009C7E8B">
                        <w:fldChar w:fldCharType="begin"/>
                      </w:r>
                      <w:r w:rsidRPr="009C7E8B">
                        <w:instrText xml:space="preserve"> PLACEHOLDER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IF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USERPROPERTY WorkZip </w:instrText>
                      </w:r>
                      <w:r w:rsidRPr="009C7E8B">
                        <w:fldChar w:fldCharType="end"/>
                      </w:r>
                      <w:r w:rsidRPr="009C7E8B">
                        <w:instrText xml:space="preserve">="" "[Postal Code]"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USERPROPERTY WorkZip </w:instrText>
                      </w:r>
                      <w:r w:rsidRPr="009C7E8B">
                        <w:fldChar w:fldCharType="separate"/>
                      </w:r>
                      <w:r w:rsidRPr="009C7E8B">
                        <w:instrText>Error! Bookmark not defined.</w:instrText>
                      </w:r>
                      <w:r w:rsidRPr="009C7E8B">
                        <w:fldChar w:fldCharType="end"/>
                      </w:r>
                      <w:r w:rsidRPr="009C7E8B">
                        <w:fldChar w:fldCharType="separate"/>
                      </w:r>
                      <w:r w:rsidRPr="009C7E8B">
                        <w:rPr>
                          <w:noProof/>
                        </w:rPr>
                        <w:instrText>[Postal Code]</w:instrText>
                      </w:r>
                      <w:r w:rsidRPr="009C7E8B">
                        <w:fldChar w:fldCharType="end"/>
                      </w:r>
                      <w:r w:rsidRPr="009C7E8B">
                        <w:instrText xml:space="preserve"> \* MERGEFORMAT</w:instrText>
                      </w:r>
                      <w:r w:rsidRPr="009C7E8B">
                        <w:fldChar w:fldCharType="separate"/>
                      </w:r>
                      <w:r w:rsidRPr="009C7E8B">
                        <w:t>[Postal Code]</w:t>
                      </w:r>
                      <w:r w:rsidRPr="009C7E8B"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76E7F">
        <w:rPr>
          <w:noProof/>
        </w:rPr>
        <w:drawing>
          <wp:anchor distT="0" distB="0" distL="114300" distR="114300" simplePos="0" relativeHeight="251702281" behindDoc="0" locked="0" layoutInCell="1" allowOverlap="1" wp14:anchorId="1CC8F3BB" wp14:editId="2B21BCD0">
            <wp:simplePos x="0" y="0"/>
            <wp:positionH relativeFrom="page">
              <wp:posOffset>2301875</wp:posOffset>
            </wp:positionH>
            <wp:positionV relativeFrom="page">
              <wp:posOffset>9015730</wp:posOffset>
            </wp:positionV>
            <wp:extent cx="642620" cy="642620"/>
            <wp:effectExtent l="0" t="0" r="0" b="0"/>
            <wp:wrapThrough wrapText="bothSides">
              <wp:wrapPolygon edited="0">
                <wp:start x="0" y="0"/>
                <wp:lineTo x="0" y="20490"/>
                <wp:lineTo x="20490" y="20490"/>
                <wp:lineTo x="20490" y="0"/>
                <wp:lineTo x="0" y="0"/>
              </wp:wrapPolygon>
            </wp:wrapThrough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E7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1BC72140" wp14:editId="1B990A5C">
                <wp:simplePos x="0" y="0"/>
                <wp:positionH relativeFrom="page">
                  <wp:posOffset>2909570</wp:posOffset>
                </wp:positionH>
                <wp:positionV relativeFrom="page">
                  <wp:posOffset>1911350</wp:posOffset>
                </wp:positionV>
                <wp:extent cx="4121785" cy="4121150"/>
                <wp:effectExtent l="0" t="0" r="0" b="19050"/>
                <wp:wrapTight wrapText="bothSides">
                  <wp:wrapPolygon edited="0">
                    <wp:start x="133" y="0"/>
                    <wp:lineTo x="133" y="21567"/>
                    <wp:lineTo x="21297" y="21567"/>
                    <wp:lineTo x="21297" y="0"/>
                    <wp:lineTo x="133" y="0"/>
                  </wp:wrapPolygon>
                </wp:wrapTight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785" cy="412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F0DA85B" w14:textId="77777777" w:rsidR="003F108A" w:rsidRPr="00776E7F" w:rsidRDefault="003F108A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62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4"/>
                              </w:rPr>
                            </w:pP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President</w:t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  <w:t>Darren Muci</w:t>
                            </w:r>
                          </w:p>
                          <w:p w14:paraId="2A00983B" w14:textId="77777777" w:rsidR="003F108A" w:rsidRPr="00776E7F" w:rsidRDefault="003F108A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198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4"/>
                              </w:rPr>
                            </w:pP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Vice President</w:t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  <w:t>Chris Ellis</w:t>
                            </w:r>
                          </w:p>
                          <w:p w14:paraId="73DCDBDC" w14:textId="77777777" w:rsidR="003F108A" w:rsidRPr="00776E7F" w:rsidRDefault="003F108A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4"/>
                              </w:rPr>
                            </w:pP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Treasurer</w:t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  <w:t>Chandra Andrews</w:t>
                            </w:r>
                          </w:p>
                          <w:p w14:paraId="7AEB6B3F" w14:textId="77777777" w:rsidR="003F108A" w:rsidRPr="00776E7F" w:rsidRDefault="003F108A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4"/>
                              </w:rPr>
                            </w:pP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Secretary</w:t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  <w:t>Joe Eby</w:t>
                            </w:r>
                          </w:p>
                          <w:p w14:paraId="347E587B" w14:textId="6E4722BD" w:rsidR="003F108A" w:rsidRPr="00776E7F" w:rsidRDefault="003F108A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4"/>
                              </w:rPr>
                            </w:pP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Head WSU Track Coach</w:t>
                            </w:r>
                            <w:r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Steve Rainbolt</w:t>
                            </w:r>
                          </w:p>
                          <w:p w14:paraId="6E15459E" w14:textId="11620247" w:rsidR="003F108A" w:rsidRPr="00776E7F" w:rsidRDefault="003F108A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4"/>
                              </w:rPr>
                            </w:pP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Assistant WSU Track Coach</w:t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John Wise</w:t>
                            </w:r>
                          </w:p>
                          <w:p w14:paraId="411C9D8F" w14:textId="6CA0CAEE" w:rsidR="003F108A" w:rsidRPr="00776E7F" w:rsidRDefault="003F108A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4"/>
                              </w:rPr>
                            </w:pP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Chair, Officials/Volunteers</w:t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Emily Green Maier</w:t>
                            </w:r>
                          </w:p>
                          <w:p w14:paraId="01D544CE" w14:textId="672F0D02" w:rsidR="003F108A" w:rsidRPr="00776E7F" w:rsidRDefault="003F108A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4"/>
                              </w:rPr>
                            </w:pP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Chair, Memberships</w:t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Sam Garrison</w:t>
                            </w:r>
                          </w:p>
                          <w:p w14:paraId="6DBD3BBF" w14:textId="57F4B9E1" w:rsidR="003F108A" w:rsidRPr="00776E7F" w:rsidRDefault="003F108A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4"/>
                              </w:rPr>
                            </w:pP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Chair, Elite Team</w:t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Trent Mazanec</w:t>
                            </w:r>
                          </w:p>
                          <w:p w14:paraId="0FA9EEFA" w14:textId="2833E318" w:rsidR="003F108A" w:rsidRPr="00776E7F" w:rsidRDefault="003F108A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4"/>
                              </w:rPr>
                            </w:pP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Chair, Masters/Open Team</w:t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Larry Staton</w:t>
                            </w:r>
                          </w:p>
                          <w:p w14:paraId="0541961C" w14:textId="19E0CCB7" w:rsidR="003F108A" w:rsidRPr="00776E7F" w:rsidRDefault="003F108A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4"/>
                              </w:rPr>
                            </w:pP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Chair, Youth Team</w:t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Patrick Simon</w:t>
                            </w:r>
                          </w:p>
                          <w:p w14:paraId="402866DF" w14:textId="77777777" w:rsidR="003F108A" w:rsidRPr="00776E7F" w:rsidRDefault="003F108A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4"/>
                              </w:rPr>
                            </w:pP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Chair, Futurist</w:t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  <w:t>Laura Markuly</w:t>
                            </w:r>
                          </w:p>
                          <w:p w14:paraId="68FF436A" w14:textId="601A470B" w:rsidR="003F108A" w:rsidRPr="00776E7F" w:rsidRDefault="003F108A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4"/>
                              </w:rPr>
                            </w:pP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Chair, Uniforms and Gear</w:t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  <w:t>Heidi Yost</w:t>
                            </w:r>
                          </w:p>
                          <w:p w14:paraId="23CA2183" w14:textId="6E31B90E" w:rsidR="003F108A" w:rsidRPr="00776E7F" w:rsidRDefault="003F108A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4"/>
                              </w:rPr>
                            </w:pP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Chair, Fundraising</w:t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VACANT</w:t>
                            </w:r>
                          </w:p>
                          <w:p w14:paraId="1C745690" w14:textId="77777777" w:rsidR="003F108A" w:rsidRPr="00776E7F" w:rsidRDefault="003F108A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4"/>
                              </w:rPr>
                            </w:pP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Member</w:t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  <w:t>Vic Everett</w:t>
                            </w:r>
                          </w:p>
                          <w:p w14:paraId="3629A017" w14:textId="77777777" w:rsidR="003F108A" w:rsidRPr="00776E7F" w:rsidRDefault="003F108A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4"/>
                              </w:rPr>
                            </w:pP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Member</w:t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  <w:t>Mike Holladay</w:t>
                            </w:r>
                          </w:p>
                          <w:p w14:paraId="75EF5AA9" w14:textId="77777777" w:rsidR="003F108A" w:rsidRPr="00776E7F" w:rsidRDefault="003F108A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4"/>
                              </w:rPr>
                            </w:pP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Member</w:t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  <w:t>Bill Faflick</w:t>
                            </w:r>
                          </w:p>
                          <w:p w14:paraId="7A75EA18" w14:textId="77777777" w:rsidR="003F108A" w:rsidRPr="00776E7F" w:rsidRDefault="003F108A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4"/>
                              </w:rPr>
                            </w:pP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Member</w:t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  <w:t>Keith Dome</w:t>
                            </w:r>
                          </w:p>
                          <w:p w14:paraId="18A29FB8" w14:textId="77777777" w:rsidR="003F108A" w:rsidRPr="00776E7F" w:rsidRDefault="003F108A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4"/>
                              </w:rPr>
                            </w:pP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Member</w:t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  <w:t>George Nambo</w:t>
                            </w:r>
                          </w:p>
                          <w:p w14:paraId="31D61935" w14:textId="77777777" w:rsidR="003F108A" w:rsidRPr="00776E7F" w:rsidRDefault="003F108A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4"/>
                              </w:rPr>
                            </w:pP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Member</w:t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  <w:t>RJ Brown</w:t>
                            </w:r>
                          </w:p>
                          <w:p w14:paraId="7D91C50A" w14:textId="77777777" w:rsidR="003F108A" w:rsidRPr="00776E7F" w:rsidRDefault="003F108A" w:rsidP="00776E7F">
                            <w:pPr>
                              <w:pStyle w:val="BodyText-Small"/>
                              <w:tabs>
                                <w:tab w:val="left" w:pos="1530"/>
                                <w:tab w:val="left" w:pos="1890"/>
                                <w:tab w:val="left" w:pos="2250"/>
                              </w:tabs>
                              <w:spacing w:after="0" w:line="240" w:lineRule="auto"/>
                              <w:rPr>
                                <w:rFonts w:ascii="Impact" w:hAnsi="Impact"/>
                                <w:sz w:val="24"/>
                              </w:rPr>
                            </w:pP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>Member</w:t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</w:r>
                            <w:r w:rsidRPr="00776E7F">
                              <w:rPr>
                                <w:rFonts w:ascii="Impact" w:hAnsi="Impact"/>
                                <w:sz w:val="24"/>
                              </w:rPr>
                              <w:tab/>
                              <w:t>Joan Hearne</w:t>
                            </w:r>
                          </w:p>
                          <w:p w14:paraId="3B0F2DBC" w14:textId="4847B57A" w:rsidR="003F108A" w:rsidRPr="009C7E8B" w:rsidRDefault="003F108A" w:rsidP="00350C5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229.1pt;margin-top:150.5pt;width:324.55pt;height:324.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" mv:complextextbox="1" o:allowincell="f" filled="f" stroked="f">
                <v:textbox inset=",0,,0">
                  <w:txbxContent>
                    <w:p w14:paraId="5F0DA85B" w14:textId="77777777" w:rsidR="003F108A" w:rsidRPr="00776E7F" w:rsidRDefault="003F108A" w:rsidP="00776E7F">
                      <w:pPr>
                        <w:pStyle w:val="BodyText-Small"/>
                        <w:tabs>
                          <w:tab w:val="left" w:pos="1530"/>
                          <w:tab w:val="left" w:pos="162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4"/>
                        </w:rPr>
                      </w:pPr>
                      <w:r w:rsidRPr="00776E7F">
                        <w:rPr>
                          <w:rFonts w:ascii="Impact" w:hAnsi="Impact"/>
                          <w:sz w:val="24"/>
                        </w:rPr>
                        <w:t>President</w:t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  <w:t>Darren Muci</w:t>
                      </w:r>
                    </w:p>
                    <w:p w14:paraId="2A00983B" w14:textId="77777777" w:rsidR="003F108A" w:rsidRPr="00776E7F" w:rsidRDefault="003F108A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198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4"/>
                        </w:rPr>
                      </w:pPr>
                      <w:r w:rsidRPr="00776E7F">
                        <w:rPr>
                          <w:rFonts w:ascii="Impact" w:hAnsi="Impact"/>
                          <w:sz w:val="24"/>
                        </w:rPr>
                        <w:t>Vice President</w:t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  <w:t>Chris Ellis</w:t>
                      </w:r>
                    </w:p>
                    <w:p w14:paraId="73DCDBDC" w14:textId="77777777" w:rsidR="003F108A" w:rsidRPr="00776E7F" w:rsidRDefault="003F108A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4"/>
                        </w:rPr>
                      </w:pPr>
                      <w:r w:rsidRPr="00776E7F">
                        <w:rPr>
                          <w:rFonts w:ascii="Impact" w:hAnsi="Impact"/>
                          <w:sz w:val="24"/>
                        </w:rPr>
                        <w:t>Treasurer</w:t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  <w:t>Chandra Andrews</w:t>
                      </w:r>
                    </w:p>
                    <w:p w14:paraId="7AEB6B3F" w14:textId="77777777" w:rsidR="003F108A" w:rsidRPr="00776E7F" w:rsidRDefault="003F108A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4"/>
                        </w:rPr>
                      </w:pPr>
                      <w:r w:rsidRPr="00776E7F">
                        <w:rPr>
                          <w:rFonts w:ascii="Impact" w:hAnsi="Impact"/>
                          <w:sz w:val="24"/>
                        </w:rPr>
                        <w:t>Secretary</w:t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  <w:t>Joe Eby</w:t>
                      </w:r>
                    </w:p>
                    <w:p w14:paraId="347E587B" w14:textId="6E4722BD" w:rsidR="003F108A" w:rsidRPr="00776E7F" w:rsidRDefault="003F108A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4"/>
                        </w:rPr>
                      </w:pPr>
                      <w:r w:rsidRPr="00776E7F">
                        <w:rPr>
                          <w:rFonts w:ascii="Impact" w:hAnsi="Impact"/>
                          <w:sz w:val="24"/>
                        </w:rPr>
                        <w:t>Head WSU Track Coach</w:t>
                      </w:r>
                      <w:r>
                        <w:rPr>
                          <w:rFonts w:ascii="Impact" w:hAnsi="Impact"/>
                          <w:sz w:val="24"/>
                        </w:rPr>
                        <w:tab/>
                      </w:r>
                      <w:r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>Steve Rainbolt</w:t>
                      </w:r>
                    </w:p>
                    <w:p w14:paraId="6E15459E" w14:textId="11620247" w:rsidR="003F108A" w:rsidRPr="00776E7F" w:rsidRDefault="003F108A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4"/>
                        </w:rPr>
                      </w:pPr>
                      <w:r w:rsidRPr="00776E7F">
                        <w:rPr>
                          <w:rFonts w:ascii="Impact" w:hAnsi="Impact"/>
                          <w:sz w:val="24"/>
                        </w:rPr>
                        <w:t>Assistant WSU Track Coach</w:t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>John Wise</w:t>
                      </w:r>
                    </w:p>
                    <w:p w14:paraId="411C9D8F" w14:textId="6CA0CAEE" w:rsidR="003F108A" w:rsidRPr="00776E7F" w:rsidRDefault="003F108A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4"/>
                        </w:rPr>
                      </w:pPr>
                      <w:r w:rsidRPr="00776E7F">
                        <w:rPr>
                          <w:rFonts w:ascii="Impact" w:hAnsi="Impact"/>
                          <w:sz w:val="24"/>
                        </w:rPr>
                        <w:t>Chair, Officials/Volunteers</w:t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>Emily Green Maier</w:t>
                      </w:r>
                    </w:p>
                    <w:p w14:paraId="01D544CE" w14:textId="672F0D02" w:rsidR="003F108A" w:rsidRPr="00776E7F" w:rsidRDefault="003F108A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4"/>
                        </w:rPr>
                      </w:pPr>
                      <w:r w:rsidRPr="00776E7F">
                        <w:rPr>
                          <w:rFonts w:ascii="Impact" w:hAnsi="Impact"/>
                          <w:sz w:val="24"/>
                        </w:rPr>
                        <w:t>Chair, Memberships</w:t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>Sam Garrison</w:t>
                      </w:r>
                    </w:p>
                    <w:p w14:paraId="6DBD3BBF" w14:textId="57F4B9E1" w:rsidR="003F108A" w:rsidRPr="00776E7F" w:rsidRDefault="003F108A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4"/>
                        </w:rPr>
                      </w:pPr>
                      <w:r w:rsidRPr="00776E7F">
                        <w:rPr>
                          <w:rFonts w:ascii="Impact" w:hAnsi="Impact"/>
                          <w:sz w:val="24"/>
                        </w:rPr>
                        <w:t>Chair, Elite Team</w:t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>Trent Mazanec</w:t>
                      </w:r>
                    </w:p>
                    <w:p w14:paraId="0FA9EEFA" w14:textId="2833E318" w:rsidR="003F108A" w:rsidRPr="00776E7F" w:rsidRDefault="003F108A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4"/>
                        </w:rPr>
                      </w:pPr>
                      <w:r w:rsidRPr="00776E7F">
                        <w:rPr>
                          <w:rFonts w:ascii="Impact" w:hAnsi="Impact"/>
                          <w:sz w:val="24"/>
                        </w:rPr>
                        <w:t>Chair, Masters/Open Team</w:t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>Larry Staton</w:t>
                      </w:r>
                    </w:p>
                    <w:p w14:paraId="0541961C" w14:textId="19E0CCB7" w:rsidR="003F108A" w:rsidRPr="00776E7F" w:rsidRDefault="003F108A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4"/>
                        </w:rPr>
                      </w:pPr>
                      <w:r w:rsidRPr="00776E7F">
                        <w:rPr>
                          <w:rFonts w:ascii="Impact" w:hAnsi="Impact"/>
                          <w:sz w:val="24"/>
                        </w:rPr>
                        <w:t>Chair, Youth Team</w:t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>Patrick Simon</w:t>
                      </w:r>
                    </w:p>
                    <w:p w14:paraId="402866DF" w14:textId="77777777" w:rsidR="003F108A" w:rsidRPr="00776E7F" w:rsidRDefault="003F108A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4"/>
                        </w:rPr>
                      </w:pPr>
                      <w:r w:rsidRPr="00776E7F">
                        <w:rPr>
                          <w:rFonts w:ascii="Impact" w:hAnsi="Impact"/>
                          <w:sz w:val="24"/>
                        </w:rPr>
                        <w:t>Chair, Futurist</w:t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  <w:t>Laura Markuly</w:t>
                      </w:r>
                    </w:p>
                    <w:p w14:paraId="68FF436A" w14:textId="601A470B" w:rsidR="003F108A" w:rsidRPr="00776E7F" w:rsidRDefault="003F108A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4"/>
                        </w:rPr>
                      </w:pPr>
                      <w:r w:rsidRPr="00776E7F">
                        <w:rPr>
                          <w:rFonts w:ascii="Impact" w:hAnsi="Impact"/>
                          <w:sz w:val="24"/>
                        </w:rPr>
                        <w:t>Chair, Uniforms and Gear</w:t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  <w:t>Heidi Yost</w:t>
                      </w:r>
                    </w:p>
                    <w:p w14:paraId="23CA2183" w14:textId="6E31B90E" w:rsidR="003F108A" w:rsidRPr="00776E7F" w:rsidRDefault="003F108A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4"/>
                        </w:rPr>
                      </w:pPr>
                      <w:r w:rsidRPr="00776E7F">
                        <w:rPr>
                          <w:rFonts w:ascii="Impact" w:hAnsi="Impact"/>
                          <w:sz w:val="24"/>
                        </w:rPr>
                        <w:t>Chair, Fundraising</w:t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>VACANT</w:t>
                      </w:r>
                    </w:p>
                    <w:p w14:paraId="1C745690" w14:textId="77777777" w:rsidR="003F108A" w:rsidRPr="00776E7F" w:rsidRDefault="003F108A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4"/>
                        </w:rPr>
                      </w:pPr>
                      <w:r w:rsidRPr="00776E7F">
                        <w:rPr>
                          <w:rFonts w:ascii="Impact" w:hAnsi="Impact"/>
                          <w:sz w:val="24"/>
                        </w:rPr>
                        <w:t>Member</w:t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  <w:t>Vic Everett</w:t>
                      </w:r>
                    </w:p>
                    <w:p w14:paraId="3629A017" w14:textId="77777777" w:rsidR="003F108A" w:rsidRPr="00776E7F" w:rsidRDefault="003F108A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4"/>
                        </w:rPr>
                      </w:pPr>
                      <w:r w:rsidRPr="00776E7F">
                        <w:rPr>
                          <w:rFonts w:ascii="Impact" w:hAnsi="Impact"/>
                          <w:sz w:val="24"/>
                        </w:rPr>
                        <w:t>Member</w:t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  <w:t>Mike Holladay</w:t>
                      </w:r>
                    </w:p>
                    <w:p w14:paraId="75EF5AA9" w14:textId="77777777" w:rsidR="003F108A" w:rsidRPr="00776E7F" w:rsidRDefault="003F108A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4"/>
                        </w:rPr>
                      </w:pPr>
                      <w:r w:rsidRPr="00776E7F">
                        <w:rPr>
                          <w:rFonts w:ascii="Impact" w:hAnsi="Impact"/>
                          <w:sz w:val="24"/>
                        </w:rPr>
                        <w:t>Member</w:t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  <w:t>Bill Faflick</w:t>
                      </w:r>
                    </w:p>
                    <w:p w14:paraId="7A75EA18" w14:textId="77777777" w:rsidR="003F108A" w:rsidRPr="00776E7F" w:rsidRDefault="003F108A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4"/>
                        </w:rPr>
                      </w:pPr>
                      <w:r w:rsidRPr="00776E7F">
                        <w:rPr>
                          <w:rFonts w:ascii="Impact" w:hAnsi="Impact"/>
                          <w:sz w:val="24"/>
                        </w:rPr>
                        <w:t>Member</w:t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  <w:t>Keith Dome</w:t>
                      </w:r>
                    </w:p>
                    <w:p w14:paraId="18A29FB8" w14:textId="77777777" w:rsidR="003F108A" w:rsidRPr="00776E7F" w:rsidRDefault="003F108A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4"/>
                        </w:rPr>
                      </w:pPr>
                      <w:r w:rsidRPr="00776E7F">
                        <w:rPr>
                          <w:rFonts w:ascii="Impact" w:hAnsi="Impact"/>
                          <w:sz w:val="24"/>
                        </w:rPr>
                        <w:t>Member</w:t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  <w:t>George Nambo</w:t>
                      </w:r>
                    </w:p>
                    <w:p w14:paraId="31D61935" w14:textId="77777777" w:rsidR="003F108A" w:rsidRPr="00776E7F" w:rsidRDefault="003F108A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4"/>
                        </w:rPr>
                      </w:pPr>
                      <w:r w:rsidRPr="00776E7F">
                        <w:rPr>
                          <w:rFonts w:ascii="Impact" w:hAnsi="Impact"/>
                          <w:sz w:val="24"/>
                        </w:rPr>
                        <w:t>Member</w:t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  <w:t>RJ Brown</w:t>
                      </w:r>
                    </w:p>
                    <w:p w14:paraId="7D91C50A" w14:textId="77777777" w:rsidR="003F108A" w:rsidRPr="00776E7F" w:rsidRDefault="003F108A" w:rsidP="00776E7F">
                      <w:pPr>
                        <w:pStyle w:val="BodyText-Small"/>
                        <w:tabs>
                          <w:tab w:val="left" w:pos="1530"/>
                          <w:tab w:val="left" w:pos="1890"/>
                          <w:tab w:val="left" w:pos="2250"/>
                        </w:tabs>
                        <w:spacing w:after="0" w:line="240" w:lineRule="auto"/>
                        <w:rPr>
                          <w:rFonts w:ascii="Impact" w:hAnsi="Impact"/>
                          <w:sz w:val="24"/>
                        </w:rPr>
                      </w:pPr>
                      <w:r w:rsidRPr="00776E7F">
                        <w:rPr>
                          <w:rFonts w:ascii="Impact" w:hAnsi="Impact"/>
                          <w:sz w:val="24"/>
                        </w:rPr>
                        <w:t>Member</w:t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</w:r>
                      <w:r w:rsidRPr="00776E7F">
                        <w:rPr>
                          <w:rFonts w:ascii="Impact" w:hAnsi="Impact"/>
                          <w:sz w:val="24"/>
                        </w:rPr>
                        <w:tab/>
                        <w:t>Joan Hearne</w:t>
                      </w:r>
                    </w:p>
                    <w:p w14:paraId="3B0F2DBC" w14:textId="4847B57A" w:rsidR="003F108A" w:rsidRPr="009C7E8B" w:rsidRDefault="003F108A" w:rsidP="00350C54">
                      <w:pPr>
                        <w:pStyle w:val="BodyTex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705F0">
        <w:rPr>
          <w:noProof/>
        </w:rPr>
        <w:drawing>
          <wp:anchor distT="0" distB="0" distL="118745" distR="118745" simplePos="0" relativeHeight="251686918" behindDoc="0" locked="0" layoutInCell="0" allowOverlap="1" wp14:anchorId="752604BF" wp14:editId="504B620C">
            <wp:simplePos x="0" y="0"/>
            <wp:positionH relativeFrom="page">
              <wp:posOffset>803910</wp:posOffset>
            </wp:positionH>
            <wp:positionV relativeFrom="page">
              <wp:posOffset>3797935</wp:posOffset>
            </wp:positionV>
            <wp:extent cx="1844675" cy="1383665"/>
            <wp:effectExtent l="152400" t="228600" r="238125" b="267335"/>
            <wp:wrapTight wrapText="bothSides">
              <wp:wrapPolygon edited="0">
                <wp:start x="-2662" y="-485"/>
                <wp:lineTo x="-3138" y="439"/>
                <wp:lineTo x="-773" y="19615"/>
                <wp:lineTo x="7059" y="23727"/>
                <wp:lineTo x="7352" y="23655"/>
                <wp:lineTo x="20197" y="22495"/>
                <wp:lineTo x="20598" y="23203"/>
                <wp:lineTo x="24692" y="22190"/>
                <wp:lineTo x="22174" y="-4610"/>
                <wp:lineTo x="263" y="-1208"/>
                <wp:lineTo x="-2662" y="-485"/>
              </wp:wrapPolygon>
            </wp:wrapTight>
            <wp:docPr id="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laceholder-base---neutral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30462">
                      <a:off x="0" y="0"/>
                      <a:ext cx="1844675" cy="1383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5F7">
        <w:rPr>
          <w:noProof/>
        </w:rPr>
        <w:drawing>
          <wp:anchor distT="0" distB="0" distL="118745" distR="118745" simplePos="0" relativeHeight="251693065" behindDoc="0" locked="0" layoutInCell="0" allowOverlap="1" wp14:anchorId="4277492F" wp14:editId="753F5C0C">
            <wp:simplePos x="0" y="0"/>
            <wp:positionH relativeFrom="page">
              <wp:posOffset>8890000</wp:posOffset>
            </wp:positionH>
            <wp:positionV relativeFrom="page">
              <wp:posOffset>4745355</wp:posOffset>
            </wp:positionV>
            <wp:extent cx="6019800" cy="1383665"/>
            <wp:effectExtent l="152400" t="406400" r="254000" b="597535"/>
            <wp:wrapTight wrapText="bothSides">
              <wp:wrapPolygon edited="0">
                <wp:start x="-717" y="2657"/>
                <wp:lineTo x="-952" y="3653"/>
                <wp:lineTo x="-228" y="22829"/>
                <wp:lineTo x="2441" y="26725"/>
                <wp:lineTo x="2531" y="26652"/>
                <wp:lineTo x="14715" y="23273"/>
                <wp:lineTo x="14805" y="23200"/>
                <wp:lineTo x="21765" y="21214"/>
                <wp:lineTo x="21888" y="21921"/>
                <wp:lineTo x="22694" y="21270"/>
                <wp:lineTo x="22690" y="16837"/>
                <wp:lineTo x="21872" y="-6699"/>
                <wp:lineTo x="20462" y="-7174"/>
                <wp:lineTo x="16608" y="-4065"/>
                <wp:lineTo x="16343" y="-10303"/>
                <wp:lineTo x="-269" y="2295"/>
                <wp:lineTo x="-717" y="2657"/>
              </wp:wrapPolygon>
            </wp:wrapTight>
            <wp:docPr id="3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laceholder-base---neutra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30462">
                      <a:off x="0" y="0"/>
                      <a:ext cx="6019800" cy="1383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B6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1ABB3F9C" wp14:editId="5D19C8F2">
                <wp:simplePos x="0" y="0"/>
                <wp:positionH relativeFrom="page">
                  <wp:posOffset>9677400</wp:posOffset>
                </wp:positionH>
                <wp:positionV relativeFrom="page">
                  <wp:posOffset>3606800</wp:posOffset>
                </wp:positionV>
                <wp:extent cx="4089400" cy="647065"/>
                <wp:effectExtent l="0" t="0" r="0" b="13335"/>
                <wp:wrapTight wrapText="bothSides">
                  <wp:wrapPolygon edited="0">
                    <wp:start x="134" y="0"/>
                    <wp:lineTo x="134" y="21197"/>
                    <wp:lineTo x="21332" y="21197"/>
                    <wp:lineTo x="21332" y="0"/>
                    <wp:lineTo x="134" y="0"/>
                  </wp:wrapPolygon>
                </wp:wrapTight>
                <wp:docPr id="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B711192" w14:textId="77777777" w:rsidR="003F108A" w:rsidRPr="005B1B6E" w:rsidRDefault="003F108A" w:rsidP="00350C54">
                            <w:pPr>
                              <w:pStyle w:val="Subtitle"/>
                              <w:rPr>
                                <w:color w:val="000000" w:themeColor="text1"/>
                              </w:rPr>
                            </w:pPr>
                            <w:r w:rsidRPr="005B1B6E">
                              <w:rPr>
                                <w:color w:val="000000" w:themeColor="text1"/>
                              </w:rPr>
                              <w:t>1845 Fairmou</w:t>
                            </w:r>
                            <w:r>
                              <w:rPr>
                                <w:color w:val="000000" w:themeColor="text1"/>
                              </w:rPr>
                              <w:t>n</w:t>
                            </w:r>
                            <w:r w:rsidRPr="005B1B6E">
                              <w:rPr>
                                <w:color w:val="000000" w:themeColor="text1"/>
                              </w:rPr>
                              <w:t>t, Box 18</w:t>
                            </w:r>
                          </w:p>
                          <w:p w14:paraId="0BBBD42D" w14:textId="77777777" w:rsidR="003F108A" w:rsidRPr="005B1B6E" w:rsidRDefault="003F108A" w:rsidP="00350C54">
                            <w:pPr>
                              <w:pStyle w:val="Subtitle"/>
                              <w:rPr>
                                <w:color w:val="000000" w:themeColor="text1"/>
                              </w:rPr>
                            </w:pPr>
                            <w:r w:rsidRPr="005B1B6E">
                              <w:rPr>
                                <w:color w:val="000000" w:themeColor="text1"/>
                              </w:rPr>
                              <w:t>Wichita, KS 67260</w:t>
                            </w:r>
                          </w:p>
                          <w:p w14:paraId="3FC7766C" w14:textId="77777777" w:rsidR="003F108A" w:rsidRPr="005B1B6E" w:rsidRDefault="003F108A" w:rsidP="00350C54">
                            <w:pPr>
                              <w:pStyle w:val="Subtitle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(316) </w:t>
                            </w:r>
                            <w:r w:rsidRPr="005B1B6E">
                              <w:rPr>
                                <w:color w:val="000000" w:themeColor="text1"/>
                              </w:rPr>
                              <w:t>978-5544</w:t>
                            </w:r>
                          </w:p>
                          <w:p w14:paraId="6216F04A" w14:textId="77777777" w:rsidR="003F108A" w:rsidRPr="005B1B6E" w:rsidRDefault="003F108A" w:rsidP="00350C54">
                            <w:pPr>
                              <w:pStyle w:val="Subtitle"/>
                              <w:rPr>
                                <w:color w:val="000000" w:themeColor="text1"/>
                              </w:rPr>
                            </w:pPr>
                            <w:r w:rsidRPr="005B1B6E">
                              <w:rPr>
                                <w:color w:val="000000" w:themeColor="text1"/>
                              </w:rPr>
                              <w:t>www.shockertrack.club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762pt;margin-top:284pt;width:322pt;height:50.9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" o:allowincell="f" filled="f" stroked="f">
                <v:textbox inset=",0,,0">
                  <w:txbxContent>
                    <w:p w14:paraId="0B711192" w14:textId="77777777" w:rsidR="003F108A" w:rsidRPr="005B1B6E" w:rsidRDefault="003F108A" w:rsidP="00350C54">
                      <w:pPr>
                        <w:pStyle w:val="Subtitle"/>
                        <w:rPr>
                          <w:color w:val="000000" w:themeColor="text1"/>
                        </w:rPr>
                      </w:pPr>
                      <w:r w:rsidRPr="005B1B6E">
                        <w:rPr>
                          <w:color w:val="000000" w:themeColor="text1"/>
                        </w:rPr>
                        <w:t>1845 Fairmou</w:t>
                      </w:r>
                      <w:r>
                        <w:rPr>
                          <w:color w:val="000000" w:themeColor="text1"/>
                        </w:rPr>
                        <w:t>n</w:t>
                      </w:r>
                      <w:r w:rsidRPr="005B1B6E">
                        <w:rPr>
                          <w:color w:val="000000" w:themeColor="text1"/>
                        </w:rPr>
                        <w:t>t, Box 18</w:t>
                      </w:r>
                    </w:p>
                    <w:p w14:paraId="0BBBD42D" w14:textId="77777777" w:rsidR="003F108A" w:rsidRPr="005B1B6E" w:rsidRDefault="003F108A" w:rsidP="00350C54">
                      <w:pPr>
                        <w:pStyle w:val="Subtitle"/>
                        <w:rPr>
                          <w:color w:val="000000" w:themeColor="text1"/>
                        </w:rPr>
                      </w:pPr>
                      <w:r w:rsidRPr="005B1B6E">
                        <w:rPr>
                          <w:color w:val="000000" w:themeColor="text1"/>
                        </w:rPr>
                        <w:t>Wichita, KS 67260</w:t>
                      </w:r>
                    </w:p>
                    <w:p w14:paraId="3FC7766C" w14:textId="77777777" w:rsidR="003F108A" w:rsidRPr="005B1B6E" w:rsidRDefault="003F108A" w:rsidP="00350C54">
                      <w:pPr>
                        <w:pStyle w:val="Subtitle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(316) </w:t>
                      </w:r>
                      <w:r w:rsidRPr="005B1B6E">
                        <w:rPr>
                          <w:color w:val="000000" w:themeColor="text1"/>
                        </w:rPr>
                        <w:t>978-5544</w:t>
                      </w:r>
                    </w:p>
                    <w:p w14:paraId="6216F04A" w14:textId="77777777" w:rsidR="003F108A" w:rsidRPr="005B1B6E" w:rsidRDefault="003F108A" w:rsidP="00350C54">
                      <w:pPr>
                        <w:pStyle w:val="Subtitle"/>
                        <w:rPr>
                          <w:color w:val="000000" w:themeColor="text1"/>
                        </w:rPr>
                      </w:pPr>
                      <w:r w:rsidRPr="005B1B6E">
                        <w:rPr>
                          <w:color w:val="000000" w:themeColor="text1"/>
                        </w:rPr>
                        <w:t>www.shockertrack.club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0412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36CD6FE2" wp14:editId="4ABFA351">
                <wp:simplePos x="0" y="0"/>
                <wp:positionH relativeFrom="page">
                  <wp:posOffset>2910205</wp:posOffset>
                </wp:positionH>
                <wp:positionV relativeFrom="page">
                  <wp:posOffset>1474470</wp:posOffset>
                </wp:positionV>
                <wp:extent cx="4121785" cy="388620"/>
                <wp:effectExtent l="0" t="0" r="0" b="17780"/>
                <wp:wrapTight wrapText="bothSides">
                  <wp:wrapPolygon edited="0">
                    <wp:start x="133" y="0"/>
                    <wp:lineTo x="133" y="21176"/>
                    <wp:lineTo x="21297" y="21176"/>
                    <wp:lineTo x="21297" y="0"/>
                    <wp:lineTo x="133" y="0"/>
                  </wp:wrapPolygon>
                </wp:wrapTight>
                <wp:docPr id="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78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29F5A51" w14:textId="34E93624" w:rsidR="003F108A" w:rsidRPr="0095513C" w:rsidRDefault="003F108A" w:rsidP="00350C54">
                            <w:pPr>
                              <w:pStyle w:val="Heading3"/>
                              <w:rPr>
                                <w:color w:val="auto"/>
                                <w:sz w:val="48"/>
                                <w:szCs w:val="48"/>
                              </w:rPr>
                            </w:pPr>
                            <w:r w:rsidRPr="0095513C">
                              <w:rPr>
                                <w:color w:val="auto"/>
                                <w:sz w:val="48"/>
                                <w:szCs w:val="48"/>
                              </w:rPr>
                              <w:t>Board of Directors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229.15pt;margin-top:116.1pt;width:324.55pt;height:30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" o:allowincell="f" filled="f" stroked="f">
                <v:textbox inset=",0,,0">
                  <w:txbxContent>
                    <w:p w14:paraId="329F5A51" w14:textId="34E93624" w:rsidR="003F108A" w:rsidRPr="0095513C" w:rsidRDefault="003F108A" w:rsidP="00350C54">
                      <w:pPr>
                        <w:pStyle w:val="Heading3"/>
                        <w:rPr>
                          <w:color w:val="auto"/>
                          <w:sz w:val="48"/>
                          <w:szCs w:val="48"/>
                        </w:rPr>
                      </w:pPr>
                      <w:r w:rsidRPr="0095513C">
                        <w:rPr>
                          <w:color w:val="auto"/>
                          <w:sz w:val="48"/>
                          <w:szCs w:val="48"/>
                        </w:rPr>
                        <w:t>Board of Directors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041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6E6467C8" wp14:editId="1CEE431F">
                <wp:simplePos x="0" y="0"/>
                <wp:positionH relativeFrom="page">
                  <wp:posOffset>8563610</wp:posOffset>
                </wp:positionH>
                <wp:positionV relativeFrom="page">
                  <wp:posOffset>8599805</wp:posOffset>
                </wp:positionV>
                <wp:extent cx="3657600" cy="274320"/>
                <wp:effectExtent l="3810" t="1905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32241" w14:textId="77777777" w:rsidR="003F108A" w:rsidRPr="009C7E8B" w:rsidRDefault="003F108A" w:rsidP="00350C54">
                            <w:pPr>
                              <w:pStyle w:val="Footer"/>
                            </w:pPr>
                            <w:r w:rsidRPr="009C7E8B">
                              <w:fldChar w:fldCharType="begin"/>
                            </w:r>
                            <w:r w:rsidRPr="009C7E8B">
                              <w:instrText xml:space="preserve"> PLACEHOLDER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IF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USERPROPERTY Company 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instrText xml:space="preserve">="" "Organization"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USERPROPERTY Company </w:instrText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instrText>Error! Bookmark not defined.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rPr>
                                <w:noProof/>
                              </w:rPr>
                              <w:instrText>Organization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instrText xml:space="preserve"> \* MERGEFORMAT</w:instrText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t>Organization</w:t>
                            </w:r>
                            <w:r w:rsidRPr="009C7E8B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margin-left:674.3pt;margin-top:677.15pt;width:4in;height:21.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" o:allowincell="f" filled="f" stroked="f">
                <v:textbox inset=",0,,0">
                  <w:txbxContent>
                    <w:p w14:paraId="2F632241" w14:textId="77777777" w:rsidR="003F108A" w:rsidRPr="009C7E8B" w:rsidRDefault="003F108A" w:rsidP="00350C54">
                      <w:pPr>
                        <w:pStyle w:val="Footer"/>
                      </w:pPr>
                      <w:r w:rsidRPr="009C7E8B">
                        <w:fldChar w:fldCharType="begin"/>
                      </w:r>
                      <w:r w:rsidRPr="009C7E8B">
                        <w:instrText xml:space="preserve"> PLACEHOLDER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IF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USERPROPERTY Company </w:instrText>
                      </w:r>
                      <w:r w:rsidRPr="009C7E8B">
                        <w:fldChar w:fldCharType="end"/>
                      </w:r>
                      <w:r w:rsidRPr="009C7E8B">
                        <w:instrText xml:space="preserve">="" "Organization"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USERPROPERTY Company </w:instrText>
                      </w:r>
                      <w:r w:rsidRPr="009C7E8B">
                        <w:fldChar w:fldCharType="separate"/>
                      </w:r>
                      <w:r w:rsidRPr="009C7E8B">
                        <w:instrText>Error! Bookmark not defined.</w:instrText>
                      </w:r>
                      <w:r w:rsidRPr="009C7E8B">
                        <w:fldChar w:fldCharType="end"/>
                      </w:r>
                      <w:r w:rsidRPr="009C7E8B">
                        <w:fldChar w:fldCharType="separate"/>
                      </w:r>
                      <w:r w:rsidRPr="009C7E8B">
                        <w:rPr>
                          <w:noProof/>
                        </w:rPr>
                        <w:instrText>Organization</w:instrText>
                      </w:r>
                      <w:r w:rsidRPr="009C7E8B">
                        <w:fldChar w:fldCharType="end"/>
                      </w:r>
                      <w:r w:rsidRPr="009C7E8B">
                        <w:instrText xml:space="preserve"> \* MERGEFORMAT</w:instrText>
                      </w:r>
                      <w:r w:rsidRPr="009C7E8B">
                        <w:fldChar w:fldCharType="separate"/>
                      </w:r>
                      <w:r w:rsidRPr="009C7E8B">
                        <w:t>Organization</w:t>
                      </w:r>
                      <w:r w:rsidRPr="009C7E8B"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25FC9" w:rsidRPr="0028112E">
        <w:rPr>
          <w:noProof/>
        </w:rPr>
        <w:drawing>
          <wp:anchor distT="0" distB="0" distL="114300" distR="114300" simplePos="0" relativeHeight="251659264" behindDoc="0" locked="0" layoutInCell="1" allowOverlap="1" wp14:anchorId="7B91B02F" wp14:editId="1F20F68F">
            <wp:simplePos x="0" y="0"/>
            <wp:positionH relativeFrom="page">
              <wp:posOffset>4799106</wp:posOffset>
            </wp:positionH>
            <wp:positionV relativeFrom="page">
              <wp:posOffset>7758953</wp:posOffset>
            </wp:positionV>
            <wp:extent cx="1655482" cy="1075765"/>
            <wp:effectExtent l="25400" t="0" r="0" b="0"/>
            <wp:wrapTight wrapText="bothSides">
              <wp:wrapPolygon edited="0">
                <wp:start x="16902" y="0"/>
                <wp:lineTo x="14251" y="0"/>
                <wp:lineTo x="2320" y="6630"/>
                <wp:lineTo x="-331" y="13260"/>
                <wp:lineTo x="-331" y="19890"/>
                <wp:lineTo x="1326" y="21420"/>
                <wp:lineTo x="5303" y="21420"/>
                <wp:lineTo x="8285" y="21420"/>
                <wp:lineTo x="8617" y="21420"/>
                <wp:lineTo x="13919" y="16830"/>
                <wp:lineTo x="15908" y="16320"/>
                <wp:lineTo x="19553" y="10710"/>
                <wp:lineTo x="19222" y="8160"/>
                <wp:lineTo x="21542" y="3060"/>
                <wp:lineTo x="21542" y="0"/>
                <wp:lineTo x="16902" y="0"/>
              </wp:wrapPolygon>
            </wp:wrapTight>
            <wp:docPr id="10" name="Picture 6" descr="Societe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eteMark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AC9" w:rsidRPr="00361AC9">
        <w:rPr>
          <w:noProof/>
        </w:rPr>
        <w:t xml:space="preserve"> </w:t>
      </w:r>
      <w:bookmarkStart w:id="0" w:name="_GoBack"/>
      <w:bookmarkEnd w:id="0"/>
      <w:r w:rsidR="00A25FC9">
        <w:br w:type="page"/>
      </w:r>
      <w:r w:rsidR="00BE0B9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7BE957F0" wp14:editId="7D80C904">
                <wp:simplePos x="0" y="0"/>
                <wp:positionH relativeFrom="page">
                  <wp:posOffset>8868410</wp:posOffset>
                </wp:positionH>
                <wp:positionV relativeFrom="page">
                  <wp:posOffset>3366135</wp:posOffset>
                </wp:positionV>
                <wp:extent cx="3450590" cy="621665"/>
                <wp:effectExtent l="0" t="0" r="0" b="13335"/>
                <wp:wrapTight wrapText="bothSides">
                  <wp:wrapPolygon edited="0">
                    <wp:start x="159" y="0"/>
                    <wp:lineTo x="159" y="21181"/>
                    <wp:lineTo x="21306" y="21181"/>
                    <wp:lineTo x="21306" y="0"/>
                    <wp:lineTo x="159" y="0"/>
                  </wp:wrapPolygon>
                </wp:wrapTight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0590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CEFD62A" w14:textId="597EC01B" w:rsidR="003F108A" w:rsidRPr="00E959A8" w:rsidRDefault="003F108A" w:rsidP="00BD5ADB">
                            <w:pPr>
                              <w:pStyle w:val="Heading2"/>
                              <w:jc w:val="left"/>
                              <w:rPr>
                                <w:color w:val="auto"/>
                                <w:sz w:val="72"/>
                                <w:szCs w:val="72"/>
                              </w:rPr>
                            </w:pPr>
                            <w:r w:rsidRPr="00E959A8">
                              <w:rPr>
                                <w:color w:val="auto"/>
                                <w:sz w:val="72"/>
                                <w:szCs w:val="72"/>
                              </w:rPr>
                              <w:t>ATHLETICS TEAMS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698.3pt;margin-top:265.05pt;width:271.7pt;height:48.9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" o:allowincell="f" filled="f" stroked="f">
                <v:textbox inset=",0,,0">
                  <w:txbxContent>
                    <w:p w14:paraId="4CEFD62A" w14:textId="597EC01B" w:rsidR="003F108A" w:rsidRPr="00E959A8" w:rsidRDefault="003F108A" w:rsidP="00BD5ADB">
                      <w:pPr>
                        <w:pStyle w:val="Heading2"/>
                        <w:jc w:val="left"/>
                        <w:rPr>
                          <w:color w:val="auto"/>
                          <w:sz w:val="72"/>
                          <w:szCs w:val="72"/>
                        </w:rPr>
                      </w:pPr>
                      <w:r w:rsidRPr="00E959A8">
                        <w:rPr>
                          <w:color w:val="auto"/>
                          <w:sz w:val="72"/>
                          <w:szCs w:val="72"/>
                        </w:rPr>
                        <w:t>ATHLETICS TEAMS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6518C">
        <w:rPr>
          <w:noProof/>
        </w:rPr>
        <w:drawing>
          <wp:anchor distT="0" distB="0" distL="114300" distR="114300" simplePos="0" relativeHeight="251695113" behindDoc="0" locked="0" layoutInCell="1" allowOverlap="1" wp14:anchorId="678442A1" wp14:editId="2C628222">
            <wp:simplePos x="0" y="0"/>
            <wp:positionH relativeFrom="page">
              <wp:posOffset>4572635</wp:posOffset>
            </wp:positionH>
            <wp:positionV relativeFrom="page">
              <wp:posOffset>876935</wp:posOffset>
            </wp:positionV>
            <wp:extent cx="1332865" cy="1047750"/>
            <wp:effectExtent l="0" t="0" r="0" b="0"/>
            <wp:wrapThrough wrapText="bothSides">
              <wp:wrapPolygon edited="0">
                <wp:start x="0" y="0"/>
                <wp:lineTo x="0" y="20945"/>
                <wp:lineTo x="20993" y="20945"/>
                <wp:lineTo x="20993" y="0"/>
                <wp:lineTo x="0" y="0"/>
              </wp:wrapPolygon>
            </wp:wrapThrough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18C">
        <w:rPr>
          <w:noProof/>
        </w:rPr>
        <w:drawing>
          <wp:anchor distT="0" distB="0" distL="114300" distR="114300" simplePos="0" relativeHeight="251717641" behindDoc="0" locked="0" layoutInCell="1" allowOverlap="1" wp14:anchorId="5C30BC09" wp14:editId="18F6B59F">
            <wp:simplePos x="0" y="0"/>
            <wp:positionH relativeFrom="page">
              <wp:posOffset>9796145</wp:posOffset>
            </wp:positionH>
            <wp:positionV relativeFrom="page">
              <wp:posOffset>1525905</wp:posOffset>
            </wp:positionV>
            <wp:extent cx="1506855" cy="1727835"/>
            <wp:effectExtent l="0" t="0" r="0" b="0"/>
            <wp:wrapThrough wrapText="bothSides">
              <wp:wrapPolygon edited="0">
                <wp:start x="0" y="0"/>
                <wp:lineTo x="0" y="21275"/>
                <wp:lineTo x="21118" y="21275"/>
                <wp:lineTo x="21118" y="0"/>
                <wp:lineTo x="0" y="0"/>
              </wp:wrapPolygon>
            </wp:wrapThrough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iusDraudvila20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DB9">
        <w:rPr>
          <w:noProof/>
        </w:rPr>
        <w:drawing>
          <wp:anchor distT="0" distB="0" distL="114300" distR="114300" simplePos="0" relativeHeight="251711497" behindDoc="0" locked="0" layoutInCell="1" allowOverlap="1" wp14:anchorId="3A959EA1" wp14:editId="5F6D5446">
            <wp:simplePos x="0" y="0"/>
            <wp:positionH relativeFrom="page">
              <wp:posOffset>1156335</wp:posOffset>
            </wp:positionH>
            <wp:positionV relativeFrom="page">
              <wp:posOffset>438785</wp:posOffset>
            </wp:positionV>
            <wp:extent cx="1537970" cy="1087120"/>
            <wp:effectExtent l="0" t="0" r="11430" b="5080"/>
            <wp:wrapThrough wrapText="bothSides">
              <wp:wrapPolygon edited="0">
                <wp:start x="0" y="0"/>
                <wp:lineTo x="0" y="21196"/>
                <wp:lineTo x="21404" y="21196"/>
                <wp:lineTo x="21404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k and Field event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7FF">
        <w:rPr>
          <w:noProof/>
        </w:rPr>
        <w:drawing>
          <wp:anchor distT="0" distB="0" distL="114300" distR="114300" simplePos="0" relativeHeight="251713545" behindDoc="0" locked="0" layoutInCell="1" allowOverlap="1" wp14:anchorId="3C870389" wp14:editId="5396C89F">
            <wp:simplePos x="0" y="0"/>
            <wp:positionH relativeFrom="page">
              <wp:posOffset>12203430</wp:posOffset>
            </wp:positionH>
            <wp:positionV relativeFrom="page">
              <wp:posOffset>1400810</wp:posOffset>
            </wp:positionV>
            <wp:extent cx="1612900" cy="1794510"/>
            <wp:effectExtent l="0" t="0" r="12700" b="8890"/>
            <wp:wrapThrough wrapText="bothSides">
              <wp:wrapPolygon edited="0">
                <wp:start x="0" y="0"/>
                <wp:lineTo x="0" y="21401"/>
                <wp:lineTo x="21430" y="21401"/>
                <wp:lineTo x="21430" y="0"/>
                <wp:lineTo x="0" y="0"/>
              </wp:wrapPolygon>
            </wp:wrapThrough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ck Simon Jr 07 20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EEB">
        <w:rPr>
          <w:noProof/>
        </w:rPr>
        <mc:AlternateContent>
          <mc:Choice Requires="wpg">
            <w:drawing>
              <wp:anchor distT="0" distB="0" distL="114300" distR="114300" simplePos="1" relativeHeight="251680768" behindDoc="0" locked="0" layoutInCell="1" allowOverlap="1" wp14:anchorId="45FAD616" wp14:editId="00AF9C59">
                <wp:simplePos x="4584700" y="2806700"/>
                <wp:positionH relativeFrom="page">
                  <wp:posOffset>4584700</wp:posOffset>
                </wp:positionH>
                <wp:positionV relativeFrom="page">
                  <wp:posOffset>2806700</wp:posOffset>
                </wp:positionV>
                <wp:extent cx="3727450" cy="5698490"/>
                <wp:effectExtent l="0" t="0" r="0" b="16510"/>
                <wp:wrapThrough wrapText="bothSides">
                  <wp:wrapPolygon edited="0">
                    <wp:start x="147" y="0"/>
                    <wp:lineTo x="147" y="21566"/>
                    <wp:lineTo x="21342" y="21566"/>
                    <wp:lineTo x="21342" y="0"/>
                    <wp:lineTo x="147" y="0"/>
                  </wp:wrapPolygon>
                </wp:wrapThrough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7450" cy="5698490"/>
                          <a:chOff x="0" y="0"/>
                          <a:chExt cx="3727450" cy="569849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8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27450" cy="569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91440" y="0"/>
                            <a:ext cx="354457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91440" y="436880"/>
                            <a:ext cx="354457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91440" y="873760"/>
                            <a:ext cx="354457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91440" y="1248410"/>
                            <a:ext cx="354457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91440" y="2118995"/>
                            <a:ext cx="354457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91440" y="2493645"/>
                            <a:ext cx="3544570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91440" y="2868930"/>
                            <a:ext cx="354457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91440" y="3243580"/>
                            <a:ext cx="354457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91440" y="3618230"/>
                            <a:ext cx="354457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773430" y="3866515"/>
                            <a:ext cx="286258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773430" y="4114165"/>
                            <a:ext cx="286258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773430" y="4361815"/>
                            <a:ext cx="286258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773430" y="4610100"/>
                            <a:ext cx="286258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773430" y="4857750"/>
                            <a:ext cx="286258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773430" y="5105400"/>
                            <a:ext cx="286258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" o:spid="_x0000_s1038" style="position:absolute;margin-left:361pt;margin-top:221pt;width:293.5pt;height:448.7pt;z-index:251680768;mso-position-horizontal-relative:page;mso-position-vertical-relative:page" coordsize="3727450,5698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" mv:complextextbox="1">
                <v:shape id="Text Box 205" o:spid="_x0000_s1039" type="#_x0000_t202" style="position:absolute;width:3727450;height:56984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4p5xxAAA&#10;ANsAAAAPAAAAZHJzL2Rvd25yZXYueG1sRI9Ba8JAEIXvBf/DMoK3utGDLdFVghCwoGBt8TxmxySY&#10;nU2yW0376zuHQm8zvDfvfbPaDK5Rd+pD7dnAbJqAIi68rbk08PmRP7+CChHZYuOZDHxTgM169LTC&#10;1PoHv9P9FEslIRxSNFDF2KZah6Iih2HqW2LRrr53GGXtS217fEi4a/Q8SRbaYc3SUGFL24qK2+nL&#10;GTgcL93PWxJck8U8f8mO3f567oyZjIdsCSrSEP/Nf9c7K/gCK7/IAHr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eKeccQAAADbAAAADwAAAAAAAAAAAAAAAACXAgAAZHJzL2Rv&#10;d25yZXYueG1sUEsFBgAAAAAEAAQA9QAAAIgDAAAAAA==&#10;" mv:complextextbox="1" filled="f" stroked="f">
                  <v:textbox inset=",0,,0"/>
                </v:shape>
                <v:shape id="Text Box 34" o:spid="_x0000_s1040" type="#_x0000_t202" style="position:absolute;left:91440;width:3544570;height:438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/jU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f41MQAAADbAAAADwAAAAAAAAAAAAAAAACXAgAAZHJzL2Rv&#10;d25yZXYueG1sUEsFBgAAAAAEAAQA9QAAAIgDAAAAAA==&#10;" filled="f" stroked="f">
                  <v:textbox style="mso-next-textbox:#Text Box 36" inset="0,0,0,0">
                    <w:txbxContent/>
                  </v:textbox>
                </v:shape>
                <v:shape id="Text Box 36" o:spid="_x0000_s1041" type="#_x0000_t202" style="position:absolute;left:91440;top:436880;width:3544570;height:438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cM4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nDOMQAAADbAAAADwAAAAAAAAAAAAAAAACXAgAAZHJzL2Rv&#10;d25yZXYueG1sUEsFBgAAAAAEAAQA9QAAAIgDAAAAAA==&#10;" filled="f" stroked="f">
                  <v:textbox style="mso-next-textbox:#Text Box 37" inset="0,0,0,0">
                    <w:txbxContent/>
                  </v:textbox>
                </v:shape>
                <v:shape id="Text Box 37" o:spid="_x0000_s1042" type="#_x0000_t202" style="position:absolute;left:91440;top:873760;width:3544570;height:375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Waj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lZqPFAAAA2wAAAA8AAAAAAAAAAAAAAAAAlwIAAGRycy9k&#10;b3ducmV2LnhtbFBLBQYAAAAABAAEAPUAAACJAwAAAAA=&#10;" filled="f" stroked="f">
                  <v:textbox style="mso-next-textbox:#Text Box 38" inset="0,0,0,0">
                    <w:txbxContent/>
                  </v:textbox>
                </v:shape>
                <v:shape id="Text Box 38" o:spid="_x0000_s1043" type="#_x0000_t202" style="position:absolute;left:91440;top:1248410;width:3544570;height:8718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vLR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+vLRwAAAANsAAAAPAAAAAAAAAAAAAAAAAJcCAABkcnMvZG93bnJl&#10;di54bWxQSwUGAAAAAAQABAD1AAAAhAMAAAAA&#10;" filled="f" stroked="f">
                  <v:textbox style="mso-next-textbox:#Text Box 41" inset="0,0,0,0">
                    <w:txbxContent/>
                  </v:textbox>
                </v:shape>
                <v:shape id="Text Box 41" o:spid="_x0000_s1044" type="#_x0000_t202" style="position:absolute;left:91440;top:2118995;width:3544570;height:375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igxxQAA&#10;ANsAAAAPAAAAZHJzL2Rvd25yZXYueG1sRI9Ba8JAFITvhf6H5RW8NRtF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GKDHFAAAA2wAAAA8AAAAAAAAAAAAAAAAAlwIAAGRycy9k&#10;b3ducmV2LnhtbFBLBQYAAAAABAAEAPUAAACJAwAAAAA=&#10;" filled="f" stroked="f">
                  <v:textbox style="mso-next-textbox:#Text Box 42" inset="0,0,0,0">
                    <w:txbxContent/>
                  </v:textbox>
                </v:shape>
                <v:shape id="Text Box 42" o:spid="_x0000_s1045" type="#_x0000_t202" style="position:absolute;left:91440;top:2493645;width:3544570;height:376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LZG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LZGwwAAANsAAAAPAAAAAAAAAAAAAAAAAJcCAABkcnMvZG93&#10;bnJldi54bWxQSwUGAAAAAAQABAD1AAAAhwMAAAAA&#10;" filled="f" stroked="f">
                  <v:textbox style="mso-next-textbox:#Text Box 45" inset="0,0,0,0">
                    <w:txbxContent/>
                  </v:textbox>
                </v:shape>
                <v:shape id="Text Box 45" o:spid="_x0000_s1046" type="#_x0000_t202" style="position:absolute;left:91440;top:2868930;width:3544570;height:375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/S4yxAAA&#10;ANsAAAAPAAAAZHJzL2Rvd25yZXYueG1sRI9Ba8JAFITvBf/D8oTe6sbS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0uMsQAAADbAAAADwAAAAAAAAAAAAAAAACXAgAAZHJzL2Rv&#10;d25yZXYueG1sUEsFBgAAAAAEAAQA9QAAAIgDAAAAAA==&#10;" filled="f" stroked="f">
                  <v:textbox style="mso-next-textbox:#Text Box 48" inset="0,0,0,0">
                    <w:txbxContent/>
                  </v:textbox>
                </v:shape>
                <v:shape id="Text Box 48" o:spid="_x0000_s1047" type="#_x0000_t202" style="position:absolute;left:91440;top:3243580;width:3544570;height:375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/IGs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/IGswAAAANsAAAAPAAAAAAAAAAAAAAAAAJcCAABkcnMvZG93bnJl&#10;di54bWxQSwUGAAAAAAQABAD1AAAAhAMAAAAA&#10;" filled="f" stroked="f">
                  <v:textbox style="mso-next-textbox:#Text Box 50" inset="0,0,0,0">
                    <w:txbxContent/>
                  </v:textbox>
                </v:shape>
                <v:shape id="Text Box 50" o:spid="_x0000_s1048" type="#_x0000_t202" style="position:absolute;left:91440;top:3618230;width:3544570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xt3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Uxt3wAAAANsAAAAPAAAAAAAAAAAAAAAAAJcCAABkcnMvZG93bnJl&#10;di54bWxQSwUGAAAAAAQABAD1AAAAhAMAAAAA&#10;" filled="f" stroked="f">
                  <v:textbox style="mso-next-textbox:#_x0000_s1049" inset="0,0,0,0">
                    <w:txbxContent/>
                  </v:textbox>
                </v:shape>
                <v:shape id="_x0000_s1049" type="#_x0000_t202" style="position:absolute;left:773430;top:3866515;width:286258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H77sxQAA&#10;ANsAAAAPAAAAZHJzL2Rvd25yZXYueG1sRI9Ba8JAFITvhf6H5RW8NRsFpU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fvuzFAAAA2wAAAA8AAAAAAAAAAAAAAAAAlwIAAGRycy9k&#10;b3ducmV2LnhtbFBLBQYAAAAABAAEAPUAAACJAwAAAAA=&#10;" filled="f" stroked="f">
                  <v:textbox style="mso-next-textbox:#Text Box 52" inset="0,0,0,0">
                    <w:txbxContent/>
                  </v:textbox>
                </v:shape>
                <v:shape id="Text Box 52" o:spid="_x0000_s1050" type="#_x0000_t202" style="position:absolute;left:773430;top:4114165;width:286258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SCb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zSCbwwAAANsAAAAPAAAAAAAAAAAAAAAAAJcCAABkcnMvZG93&#10;bnJldi54bWxQSwUGAAAAAAQABAD1AAAAhwMAAAAA&#10;" filled="f" stroked="f">
                  <v:textbox style="mso-next-textbox:#Text Box 53" inset="0,0,0,0">
                    <w:txbxContent/>
                  </v:textbox>
                </v:shape>
                <v:shape id="Text Box 53" o:spid="_x0000_s1051" type="#_x0000_t202" style="position:absolute;left:773430;top:4361815;width:2862580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YUA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4GFAMQAAADbAAAADwAAAAAAAAAAAAAAAACXAgAAZHJzL2Rv&#10;d25yZXYueG1sUEsFBgAAAAAEAAQA9QAAAIgDAAAAAA==&#10;" filled="f" stroked="f">
                  <v:textbox style="mso-next-textbox:#Text Box 59" inset="0,0,0,0">
                    <w:txbxContent/>
                  </v:textbox>
                </v:shape>
                <v:shape id="Text Box 59" o:spid="_x0000_s1052" type="#_x0000_t202" style="position:absolute;left:773430;top:4610100;width:286258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abLqwwAA&#10;ANsAAAAPAAAAZHJzL2Rvd25yZXYueG1sRI9Ba8JAFITvBf/D8gre6qaC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abLqwwAAANsAAAAPAAAAAAAAAAAAAAAAAJcCAABkcnMvZG93&#10;bnJldi54bWxQSwUGAAAAAAQABAD1AAAAhwMAAAAA&#10;" filled="f" stroked="f">
                  <v:textbox style="mso-next-textbox:#Text Box 60" inset="0,0,0,0">
                    <w:txbxContent/>
                  </v:textbox>
                </v:shape>
                <v:shape id="Text Box 60" o:spid="_x0000_s1053" type="#_x0000_t202" style="position:absolute;left:773430;top:4857750;width:286258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9HKwAAA&#10;ANsAAAAPAAAAZHJzL2Rvd25yZXYueG1sRE9Ni8IwEL0L/ocwwt401UPRahQRBWFh2do97HFsxjbY&#10;TGoTtfvvNwfB4+N9rza9bcSDOm8cK5hOEhDEpdOGKwU/xWE8B+EDssbGMSn4Iw+b9XCwwky7J+f0&#10;OIVKxBD2GSqoQ2gzKX1Zk0U/cS1x5C6usxgi7CqpO3zGcNvIWZKk0qLh2FBjS7uayuvpbhVsfznf&#10;m9vX+Tu/5KYoFgl/plelPkb9dgkiUB/e4pf7qBWkcX38En+AXP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NP9HKwAAAANsAAAAPAAAAAAAAAAAAAAAAAJcCAABkcnMvZG93bnJl&#10;di54bWxQSwUGAAAAAAQABAD1AAAAhAMAAAAA&#10;" filled="f" stroked="f">
                  <v:textbox style="mso-next-textbox:#Text Box 61" inset="0,0,0,0">
                    <w:txbxContent/>
                  </v:textbox>
                </v:shape>
                <v:shape id="Text Box 61" o:spid="_x0000_s1054" type="#_x0000_t202" style="position:absolute;left:773430;top:5105400;width:286258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3RRxAAA&#10;ANsAAAAPAAAAZHJzL2Rvd25yZXYueG1sRI9Ba8JAFITvQv/D8oTezCY9hBpdRaSFQqE0xoPHZ/aZ&#10;LGbfptltTP99t1DwOMzMN8x6O9lOjDR441hBlqQgiGunDTcKjtXr4hmED8gaO8ek4Ic8bDcPszUW&#10;2t24pPEQGhEh7AtU0IbQF1L6uiWLPnE9cfQubrAYohwaqQe8Rbjt5FOa5tKi4bjQYk/7lurr4dsq&#10;2J24fDFfH+fP8lKaqlqm/J5flXqcT7sViEBTuIf/229aQZ7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nN0Uc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F17EE8">
        <w:rPr>
          <w:noProof/>
        </w:rPr>
        <w:drawing>
          <wp:anchor distT="0" distB="0" distL="118745" distR="118745" simplePos="0" relativeHeight="251686921" behindDoc="0" locked="0" layoutInCell="0" allowOverlap="1" wp14:anchorId="4E9F8C9D" wp14:editId="5227FF2F">
            <wp:simplePos x="0" y="0"/>
            <wp:positionH relativeFrom="page">
              <wp:posOffset>2240280</wp:posOffset>
            </wp:positionH>
            <wp:positionV relativeFrom="page">
              <wp:posOffset>6875780</wp:posOffset>
            </wp:positionV>
            <wp:extent cx="2999105" cy="1999615"/>
            <wp:effectExtent l="177800" t="177800" r="0" b="438785"/>
            <wp:wrapSquare wrapText="bothSides"/>
            <wp:docPr id="1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42-1578940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1999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HeroicExtremeRightFacing" fov="4800000">
                        <a:rot lat="486000" lon="19530000" rev="17400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EE8">
        <w:rPr>
          <w:noProof/>
        </w:rPr>
        <w:drawing>
          <wp:anchor distT="0" distB="0" distL="114300" distR="114300" simplePos="0" relativeHeight="251714569" behindDoc="0" locked="0" layoutInCell="1" allowOverlap="1" wp14:anchorId="513B91E4" wp14:editId="637584FD">
            <wp:simplePos x="0" y="0"/>
            <wp:positionH relativeFrom="page">
              <wp:posOffset>13010515</wp:posOffset>
            </wp:positionH>
            <wp:positionV relativeFrom="page">
              <wp:posOffset>2045335</wp:posOffset>
            </wp:positionV>
            <wp:extent cx="2331085" cy="1631950"/>
            <wp:effectExtent l="70168" t="56832" r="75882" b="50483"/>
            <wp:wrapThrough wrapText="bothSides">
              <wp:wrapPolygon edited="0">
                <wp:start x="-527" y="22529"/>
                <wp:lineTo x="21832" y="22529"/>
                <wp:lineTo x="21832" y="-668"/>
                <wp:lineTo x="-527" y="-668"/>
                <wp:lineTo x="-527" y="22529"/>
              </wp:wrapPolygon>
            </wp:wrapThrough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rry Staton Colorado 201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1085" cy="163195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3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2E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1ED42514" wp14:editId="2E7BD2BA">
                <wp:simplePos x="0" y="0"/>
                <wp:positionH relativeFrom="page">
                  <wp:posOffset>9033510</wp:posOffset>
                </wp:positionH>
                <wp:positionV relativeFrom="page">
                  <wp:posOffset>642620</wp:posOffset>
                </wp:positionV>
                <wp:extent cx="5675630" cy="758190"/>
                <wp:effectExtent l="0" t="0" r="0" b="3810"/>
                <wp:wrapTight wrapText="bothSides">
                  <wp:wrapPolygon edited="0">
                    <wp:start x="97" y="0"/>
                    <wp:lineTo x="97" y="20985"/>
                    <wp:lineTo x="21363" y="20985"/>
                    <wp:lineTo x="21363" y="0"/>
                    <wp:lineTo x="97" y="0"/>
                  </wp:wrapPolygon>
                </wp:wrapTight>
                <wp:docPr id="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5630" cy="75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8A78882" w14:textId="77777777" w:rsidR="003F108A" w:rsidRPr="00C602E8" w:rsidRDefault="003F108A" w:rsidP="00F15803">
                            <w:pPr>
                              <w:pStyle w:val="BodyText-Light"/>
                              <w:rPr>
                                <w:rFonts w:ascii="Impact" w:hAnsi="Impact"/>
                                <w:i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C602E8">
                              <w:rPr>
                                <w:rFonts w:ascii="Impact" w:hAnsi="Impact"/>
                                <w:i/>
                                <w:color w:val="auto"/>
                                <w:sz w:val="32"/>
                                <w:szCs w:val="32"/>
                              </w:rPr>
                              <w:t>Corporate donations to the Shocker Track Club provide uniforms and warm-up suits for Elite and Youth Team athletes, and valuable track rental time for practices.</w:t>
                            </w:r>
                          </w:p>
                          <w:p w14:paraId="5E2CAF6D" w14:textId="77777777" w:rsidR="003F108A" w:rsidRPr="00F15803" w:rsidRDefault="003F108A" w:rsidP="00F15803">
                            <w:pPr>
                              <w:pStyle w:val="Headline"/>
                              <w:jc w:val="left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55" type="#_x0000_t202" style="position:absolute;margin-left:711.3pt;margin-top:50.6pt;width:446.9pt;height:59.7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" o:allowincell="f" filled="f" stroked="f">
                <v:textbox inset=",0,,0">
                  <w:txbxContent>
                    <w:p w14:paraId="48A78882" w14:textId="77777777" w:rsidR="003F108A" w:rsidRPr="00C602E8" w:rsidRDefault="003F108A" w:rsidP="00F15803">
                      <w:pPr>
                        <w:pStyle w:val="BodyText-Light"/>
                        <w:rPr>
                          <w:rFonts w:ascii="Impact" w:hAnsi="Impact"/>
                          <w:i/>
                          <w:color w:val="auto"/>
                          <w:sz w:val="32"/>
                          <w:szCs w:val="32"/>
                        </w:rPr>
                      </w:pPr>
                      <w:r w:rsidRPr="00C602E8">
                        <w:rPr>
                          <w:rFonts w:ascii="Impact" w:hAnsi="Impact"/>
                          <w:i/>
                          <w:color w:val="auto"/>
                          <w:sz w:val="32"/>
                          <w:szCs w:val="32"/>
                        </w:rPr>
                        <w:t>Corporate donations to the Shocker Track Club provide uniforms and warm-up suits for Elite and Youth Team athletes, and valuable track rental time for practices.</w:t>
                      </w:r>
                    </w:p>
                    <w:p w14:paraId="5E2CAF6D" w14:textId="77777777" w:rsidR="003F108A" w:rsidRPr="00F15803" w:rsidRDefault="003F108A" w:rsidP="00F15803">
                      <w:pPr>
                        <w:pStyle w:val="Headline"/>
                        <w:jc w:val="left"/>
                        <w:rPr>
                          <w:color w:val="auto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22168">
        <w:rPr>
          <w:noProof/>
        </w:rPr>
        <mc:AlternateContent>
          <mc:Choice Requires="wps">
            <w:drawing>
              <wp:anchor distT="0" distB="0" distL="114300" distR="114300" simplePos="0" relativeHeight="251689993" behindDoc="0" locked="0" layoutInCell="0" allowOverlap="1" wp14:anchorId="4017D788" wp14:editId="5F4FE3DD">
                <wp:simplePos x="0" y="0"/>
                <wp:positionH relativeFrom="page">
                  <wp:posOffset>532765</wp:posOffset>
                </wp:positionH>
                <wp:positionV relativeFrom="page">
                  <wp:posOffset>2806700</wp:posOffset>
                </wp:positionV>
                <wp:extent cx="3657600" cy="3644900"/>
                <wp:effectExtent l="0" t="0" r="0" b="12700"/>
                <wp:wrapTight wrapText="bothSides">
                  <wp:wrapPolygon edited="0">
                    <wp:start x="150" y="0"/>
                    <wp:lineTo x="150" y="21525"/>
                    <wp:lineTo x="21300" y="21525"/>
                    <wp:lineTo x="21300" y="0"/>
                    <wp:lineTo x="150" y="0"/>
                  </wp:wrapPolygon>
                </wp:wrapTight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64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13">
                        <w:txbxContent>
                          <w:p w14:paraId="4FB4057E" w14:textId="1E18C9EB" w:rsidR="003F108A" w:rsidRPr="003F108A" w:rsidRDefault="003F108A" w:rsidP="00350C54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  <w:t>SPONSOR FEE PROVIDES –</w:t>
                            </w:r>
                          </w:p>
                          <w:p w14:paraId="48439CA6" w14:textId="1AB58F1B" w:rsidR="003F108A" w:rsidRPr="001115DD" w:rsidRDefault="003F108A" w:rsidP="00D2216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  <w:t>Team uniforms and Warm-up suits for Elite, and Youth Elite, Team Members.</w:t>
                            </w:r>
                          </w:p>
                          <w:p w14:paraId="740FBD63" w14:textId="1AE183F7" w:rsidR="003F108A" w:rsidRPr="001115DD" w:rsidRDefault="003F108A" w:rsidP="00D2216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  <w:t>Team uniforms for Masters/Open Team Members</w:t>
                            </w:r>
                          </w:p>
                          <w:p w14:paraId="71A14ED6" w14:textId="7C2D61D9" w:rsidR="003F108A" w:rsidRPr="001115DD" w:rsidRDefault="003F108A" w:rsidP="00D2216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  <w:t>Team t-shirt for all Elite, Youth, Youth-Elite, and Masters/Open Team Members.</w:t>
                            </w:r>
                          </w:p>
                          <w:p w14:paraId="3482CD57" w14:textId="2925E73B" w:rsidR="003F108A" w:rsidRPr="001115DD" w:rsidRDefault="003F108A" w:rsidP="00D2216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  <w:t>Track rental fees.</w:t>
                            </w:r>
                          </w:p>
                          <w:p w14:paraId="5B2715EB" w14:textId="398DEF0C" w:rsidR="003F108A" w:rsidRPr="003F108A" w:rsidRDefault="003F108A" w:rsidP="00D22168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FFFF00"/>
                                <w:w w:val="9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2">
                                      <w14:alpha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108A">
                              <w:rPr>
                                <w:rFonts w:asciiTheme="majorHAnsi" w:hAnsiTheme="majorHAnsi"/>
                                <w:color w:val="FFFF00"/>
                                <w:w w:val="9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2">
                                      <w14:alpha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ANNUAL SPONSORSHIP FEE - $1500</w:t>
                            </w:r>
                          </w:p>
                          <w:p w14:paraId="28CB0F08" w14:textId="263A6352" w:rsidR="003F108A" w:rsidRDefault="003F108A" w:rsidP="00D22168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  <w:t xml:space="preserve">SPONSOR FEE INCLUDES: </w:t>
                            </w:r>
                          </w:p>
                          <w:p w14:paraId="75EBD892" w14:textId="29010DBE" w:rsidR="003F108A" w:rsidRPr="001115DD" w:rsidRDefault="003F108A" w:rsidP="003F108A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  <w:t>Company Logo on STC Team T-shirt.</w:t>
                            </w:r>
                          </w:p>
                          <w:p w14:paraId="73E05CC3" w14:textId="77777777" w:rsidR="003F108A" w:rsidRPr="001115DD" w:rsidRDefault="003F108A" w:rsidP="003F108A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  <w:t>- 3’ x 5” Color banner displayed at all Shocker Track Club and WSU Track &amp; Field and XC Events.</w:t>
                            </w:r>
                          </w:p>
                          <w:p w14:paraId="01538B45" w14:textId="77777777" w:rsidR="003F108A" w:rsidRPr="001115DD" w:rsidRDefault="003F108A" w:rsidP="003F108A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  <w:t>- Link on Shocker Track Club website.</w:t>
                            </w:r>
                          </w:p>
                          <w:p w14:paraId="7D12953A" w14:textId="77777777" w:rsidR="003F108A" w:rsidRPr="001115DD" w:rsidRDefault="003F108A" w:rsidP="003F108A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  <w:t>- “LIKE” on your Facebook page if applicable.</w:t>
                            </w:r>
                          </w:p>
                          <w:p w14:paraId="4CF3D6FE" w14:textId="77777777" w:rsidR="003F108A" w:rsidRDefault="003F108A" w:rsidP="003F108A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1115DD"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  <w:t>- Public service announcement at meets.</w:t>
                            </w:r>
                          </w:p>
                          <w:p w14:paraId="45862E81" w14:textId="47B2E30E" w:rsidR="003F108A" w:rsidRPr="001115DD" w:rsidRDefault="003F108A" w:rsidP="003F108A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  <w:t>- Listing in WSU T&amp;F and XC, and STC programs</w:t>
                            </w:r>
                          </w:p>
                          <w:p w14:paraId="78A8E425" w14:textId="0B7C1FB5" w:rsidR="003F108A" w:rsidRDefault="003F108A" w:rsidP="003F108A">
                            <w:pPr>
                              <w:rPr>
                                <w:rFonts w:asciiTheme="majorHAnsi" w:hAnsiTheme="majorHAnsi"/>
                                <w:w w:val="9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w w:val="90"/>
                                <w:sz w:val="32"/>
                                <w:szCs w:val="32"/>
                              </w:rPr>
                              <w:t>- Two (2) FREE admissions to WSU Track, XC, and STC events</w:t>
                            </w:r>
                          </w:p>
                          <w:p w14:paraId="08C5D654" w14:textId="34BD61E9" w:rsidR="003F108A" w:rsidRDefault="003F108A" w:rsidP="003F108A">
                            <w:pPr>
                              <w:rPr>
                                <w:rFonts w:asciiTheme="majorHAnsi" w:hAnsiTheme="majorHAnsi"/>
                                <w:w w:val="9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w w:val="90"/>
                                <w:sz w:val="32"/>
                                <w:szCs w:val="32"/>
                              </w:rPr>
                              <w:t>- Shocker Track Club gear:</w:t>
                            </w:r>
                          </w:p>
                          <w:p w14:paraId="33D91A6D" w14:textId="509B84A5" w:rsidR="003F108A" w:rsidRDefault="003F108A" w:rsidP="003F108A">
                            <w:pPr>
                              <w:rPr>
                                <w:rFonts w:asciiTheme="majorHAnsi" w:hAnsiTheme="majorHAnsi"/>
                                <w:w w:val="9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w w:val="90"/>
                                <w:sz w:val="32"/>
                                <w:szCs w:val="32"/>
                              </w:rPr>
                              <w:tab/>
                              <w:t xml:space="preserve">- </w:t>
                            </w:r>
                            <w:r w:rsidR="0027002E">
                              <w:rPr>
                                <w:rFonts w:asciiTheme="majorHAnsi" w:hAnsiTheme="majorHAnsi"/>
                                <w:w w:val="90"/>
                                <w:sz w:val="32"/>
                                <w:szCs w:val="32"/>
                              </w:rPr>
                              <w:t xml:space="preserve">Two (2) </w:t>
                            </w:r>
                            <w:r>
                              <w:rPr>
                                <w:rFonts w:asciiTheme="majorHAnsi" w:hAnsiTheme="majorHAnsi"/>
                                <w:w w:val="90"/>
                                <w:sz w:val="32"/>
                                <w:szCs w:val="32"/>
                              </w:rPr>
                              <w:t>Ball Cap</w:t>
                            </w:r>
                            <w:r w:rsidR="0027002E">
                              <w:rPr>
                                <w:rFonts w:asciiTheme="majorHAnsi" w:hAnsiTheme="majorHAnsi"/>
                                <w:w w:val="90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  <w:p w14:paraId="2AD79FDD" w14:textId="251D33B5" w:rsidR="003F108A" w:rsidRDefault="0027002E" w:rsidP="003F108A">
                            <w:pPr>
                              <w:rPr>
                                <w:rFonts w:asciiTheme="majorHAnsi" w:hAnsiTheme="majorHAnsi"/>
                                <w:w w:val="9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w w:val="90"/>
                                <w:sz w:val="32"/>
                                <w:szCs w:val="32"/>
                              </w:rPr>
                              <w:tab/>
                              <w:t>- Two (2) T-shirts</w:t>
                            </w:r>
                          </w:p>
                          <w:p w14:paraId="421B4E1C" w14:textId="1B472CA9" w:rsidR="003F108A" w:rsidRDefault="003F108A" w:rsidP="003F108A">
                            <w:pPr>
                              <w:rPr>
                                <w:rFonts w:asciiTheme="majorHAnsi" w:hAnsiTheme="majorHAnsi"/>
                                <w:w w:val="9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w w:val="90"/>
                                <w:sz w:val="32"/>
                                <w:szCs w:val="32"/>
                              </w:rPr>
                              <w:tab/>
                              <w:t>- T-Shirt</w:t>
                            </w:r>
                          </w:p>
                          <w:p w14:paraId="37218063" w14:textId="6C555CA0" w:rsidR="003F108A" w:rsidRPr="0089784B" w:rsidRDefault="003F108A" w:rsidP="003F108A">
                            <w:pPr>
                              <w:rPr>
                                <w:rFonts w:asciiTheme="majorHAnsi" w:hAnsiTheme="majorHAnsi"/>
                                <w:w w:val="9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w w:val="90"/>
                                <w:sz w:val="32"/>
                                <w:szCs w:val="32"/>
                              </w:rPr>
                              <w:tab/>
                              <w:t xml:space="preserve">- </w:t>
                            </w:r>
                            <w:r w:rsidR="0027002E">
                              <w:rPr>
                                <w:rFonts w:asciiTheme="majorHAnsi" w:hAnsiTheme="majorHAnsi"/>
                                <w:w w:val="90"/>
                                <w:sz w:val="32"/>
                                <w:szCs w:val="32"/>
                              </w:rPr>
                              <w:t>STC Window decal</w:t>
                            </w:r>
                          </w:p>
                          <w:p w14:paraId="3806F4F1" w14:textId="77777777" w:rsidR="003F108A" w:rsidRPr="001115DD" w:rsidRDefault="003F108A" w:rsidP="00D22168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0580C027" w14:textId="15C95953" w:rsidR="003F108A" w:rsidRPr="001115DD" w:rsidRDefault="003F108A" w:rsidP="00F17EE8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155DEF5A" w14:textId="77777777" w:rsidR="003F108A" w:rsidRPr="001115DD" w:rsidRDefault="003F108A" w:rsidP="00350C54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14:paraId="1BD5F1E1" w14:textId="77777777" w:rsidR="003F108A" w:rsidRPr="001115DD" w:rsidRDefault="003F108A" w:rsidP="00350C54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6" type="#_x0000_t202" style="position:absolute;margin-left:41.95pt;margin-top:221pt;width:4in;height:287pt;z-index:2516899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" mv:complextextbox="1" o:allowincell="f" filled="f" stroked="f">
                <v:textbox style="mso-next-textbox:#Text Box 34" inset=",0,,0">
                  <w:txbxContent>
                    <w:p w14:paraId="4FB4057E" w14:textId="1E18C9EB" w:rsidR="003F108A" w:rsidRPr="003F108A" w:rsidRDefault="003F108A" w:rsidP="00350C54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  <w:t>SPONSOR FEE PROVIDES –</w:t>
                      </w:r>
                    </w:p>
                    <w:p w14:paraId="48439CA6" w14:textId="1AB58F1B" w:rsidR="003F108A" w:rsidRPr="001115DD" w:rsidRDefault="003F108A" w:rsidP="00D22168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  <w:t>Team uniforms and Warm-up suits for Elite, and Youth Elite, Team Members.</w:t>
                      </w:r>
                    </w:p>
                    <w:p w14:paraId="740FBD63" w14:textId="1AE183F7" w:rsidR="003F108A" w:rsidRPr="001115DD" w:rsidRDefault="003F108A" w:rsidP="00D22168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  <w:t>Team uniforms for Masters/Open Team Members</w:t>
                      </w:r>
                    </w:p>
                    <w:p w14:paraId="71A14ED6" w14:textId="7C2D61D9" w:rsidR="003F108A" w:rsidRPr="001115DD" w:rsidRDefault="003F108A" w:rsidP="00D22168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  <w:t>Team t-shirt for all Elite, Youth, Youth-Elite, and Masters/Open Team Members.</w:t>
                      </w:r>
                    </w:p>
                    <w:p w14:paraId="3482CD57" w14:textId="2925E73B" w:rsidR="003F108A" w:rsidRPr="001115DD" w:rsidRDefault="003F108A" w:rsidP="00D22168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  <w:t>Track rental fees.</w:t>
                      </w:r>
                    </w:p>
                    <w:p w14:paraId="5B2715EB" w14:textId="398DEF0C" w:rsidR="003F108A" w:rsidRPr="003F108A" w:rsidRDefault="003F108A" w:rsidP="00D22168">
                      <w:pPr>
                        <w:pStyle w:val="BodyText"/>
                        <w:rPr>
                          <w:rFonts w:asciiTheme="majorHAnsi" w:hAnsiTheme="majorHAnsi"/>
                          <w:color w:val="FFFF00"/>
                          <w:w w:val="9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2">
                                <w14:alpha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F108A">
                        <w:rPr>
                          <w:rFonts w:asciiTheme="majorHAnsi" w:hAnsiTheme="majorHAnsi"/>
                          <w:color w:val="FFFF00"/>
                          <w:w w:val="9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2">
                                <w14:alpha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ANNUAL SPONSORSHIP FEE - $1500</w:t>
                      </w:r>
                    </w:p>
                    <w:p w14:paraId="28CB0F08" w14:textId="263A6352" w:rsidR="003F108A" w:rsidRDefault="003F108A" w:rsidP="00D22168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  <w:t xml:space="preserve">SPONSOR FEE INCLUDES: </w:t>
                      </w:r>
                    </w:p>
                    <w:p w14:paraId="75EBD892" w14:textId="29010DBE" w:rsidR="003F108A" w:rsidRPr="001115DD" w:rsidRDefault="003F108A" w:rsidP="003F108A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  <w:t xml:space="preserve">- </w:t>
                      </w: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  <w:t>Company Logo on STC Team T-shirt.</w:t>
                      </w:r>
                    </w:p>
                    <w:p w14:paraId="73E05CC3" w14:textId="77777777" w:rsidR="003F108A" w:rsidRPr="001115DD" w:rsidRDefault="003F108A" w:rsidP="003F108A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</w:pP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  <w:t>- 3’ x 5” Color banner displayed at all Shocker Track Club and WSU Track &amp; Field and XC Events.</w:t>
                      </w:r>
                    </w:p>
                    <w:p w14:paraId="01538B45" w14:textId="77777777" w:rsidR="003F108A" w:rsidRPr="001115DD" w:rsidRDefault="003F108A" w:rsidP="003F108A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</w:pP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  <w:t>- Link on Shocker Track Club website.</w:t>
                      </w:r>
                    </w:p>
                    <w:p w14:paraId="7D12953A" w14:textId="77777777" w:rsidR="003F108A" w:rsidRPr="001115DD" w:rsidRDefault="003F108A" w:rsidP="003F108A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</w:pP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  <w:t>- “LIKE” on your Facebook page if applicable.</w:t>
                      </w:r>
                    </w:p>
                    <w:p w14:paraId="4CF3D6FE" w14:textId="77777777" w:rsidR="003F108A" w:rsidRDefault="003F108A" w:rsidP="003F108A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</w:pPr>
                      <w:r w:rsidRPr="001115DD"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  <w:t>- Public service announcement at meets.</w:t>
                      </w:r>
                    </w:p>
                    <w:p w14:paraId="45862E81" w14:textId="47B2E30E" w:rsidR="003F108A" w:rsidRPr="001115DD" w:rsidRDefault="003F108A" w:rsidP="003F108A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color w:val="auto"/>
                          <w:w w:val="90"/>
                          <w:sz w:val="32"/>
                          <w:szCs w:val="32"/>
                        </w:rPr>
                        <w:t>- Listing in WSU T&amp;F and XC, and STC programs</w:t>
                      </w:r>
                    </w:p>
                    <w:p w14:paraId="78A8E425" w14:textId="0B7C1FB5" w:rsidR="003F108A" w:rsidRDefault="003F108A" w:rsidP="003F108A">
                      <w:pPr>
                        <w:rPr>
                          <w:rFonts w:asciiTheme="majorHAnsi" w:hAnsiTheme="majorHAnsi"/>
                          <w:w w:val="9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w w:val="90"/>
                          <w:sz w:val="32"/>
                          <w:szCs w:val="32"/>
                        </w:rPr>
                        <w:t>- Two (2) FREE admissions to WSU Track, XC, and STC events</w:t>
                      </w:r>
                    </w:p>
                    <w:p w14:paraId="08C5D654" w14:textId="34BD61E9" w:rsidR="003F108A" w:rsidRDefault="003F108A" w:rsidP="003F108A">
                      <w:pPr>
                        <w:rPr>
                          <w:rFonts w:asciiTheme="majorHAnsi" w:hAnsiTheme="majorHAnsi"/>
                          <w:w w:val="9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w w:val="90"/>
                          <w:sz w:val="32"/>
                          <w:szCs w:val="32"/>
                        </w:rPr>
                        <w:t>- Shocker Track Club gear:</w:t>
                      </w:r>
                    </w:p>
                    <w:p w14:paraId="33D91A6D" w14:textId="509B84A5" w:rsidR="003F108A" w:rsidRDefault="003F108A" w:rsidP="003F108A">
                      <w:pPr>
                        <w:rPr>
                          <w:rFonts w:asciiTheme="majorHAnsi" w:hAnsiTheme="majorHAnsi"/>
                          <w:w w:val="9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w w:val="90"/>
                          <w:sz w:val="32"/>
                          <w:szCs w:val="32"/>
                        </w:rPr>
                        <w:tab/>
                        <w:t xml:space="preserve">- </w:t>
                      </w:r>
                      <w:r w:rsidR="0027002E">
                        <w:rPr>
                          <w:rFonts w:asciiTheme="majorHAnsi" w:hAnsiTheme="majorHAnsi"/>
                          <w:w w:val="90"/>
                          <w:sz w:val="32"/>
                          <w:szCs w:val="32"/>
                        </w:rPr>
                        <w:t xml:space="preserve">Two (2) </w:t>
                      </w:r>
                      <w:r>
                        <w:rPr>
                          <w:rFonts w:asciiTheme="majorHAnsi" w:hAnsiTheme="majorHAnsi"/>
                          <w:w w:val="90"/>
                          <w:sz w:val="32"/>
                          <w:szCs w:val="32"/>
                        </w:rPr>
                        <w:t>Ball Cap</w:t>
                      </w:r>
                      <w:r w:rsidR="0027002E">
                        <w:rPr>
                          <w:rFonts w:asciiTheme="majorHAnsi" w:hAnsiTheme="majorHAnsi"/>
                          <w:w w:val="90"/>
                          <w:sz w:val="32"/>
                          <w:szCs w:val="32"/>
                        </w:rPr>
                        <w:t>s</w:t>
                      </w:r>
                    </w:p>
                    <w:p w14:paraId="2AD79FDD" w14:textId="251D33B5" w:rsidR="003F108A" w:rsidRDefault="0027002E" w:rsidP="003F108A">
                      <w:pPr>
                        <w:rPr>
                          <w:rFonts w:asciiTheme="majorHAnsi" w:hAnsiTheme="majorHAnsi"/>
                          <w:w w:val="9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w w:val="90"/>
                          <w:sz w:val="32"/>
                          <w:szCs w:val="32"/>
                        </w:rPr>
                        <w:tab/>
                        <w:t>- Two (2) T-shirts</w:t>
                      </w:r>
                    </w:p>
                    <w:p w14:paraId="421B4E1C" w14:textId="1B472CA9" w:rsidR="003F108A" w:rsidRDefault="003F108A" w:rsidP="003F108A">
                      <w:pPr>
                        <w:rPr>
                          <w:rFonts w:asciiTheme="majorHAnsi" w:hAnsiTheme="majorHAnsi"/>
                          <w:w w:val="9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w w:val="90"/>
                          <w:sz w:val="32"/>
                          <w:szCs w:val="32"/>
                        </w:rPr>
                        <w:tab/>
                        <w:t>- T-Shirt</w:t>
                      </w:r>
                    </w:p>
                    <w:p w14:paraId="37218063" w14:textId="6C555CA0" w:rsidR="003F108A" w:rsidRPr="0089784B" w:rsidRDefault="003F108A" w:rsidP="003F108A">
                      <w:pPr>
                        <w:rPr>
                          <w:rFonts w:asciiTheme="majorHAnsi" w:hAnsiTheme="majorHAnsi"/>
                          <w:w w:val="9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w w:val="90"/>
                          <w:sz w:val="32"/>
                          <w:szCs w:val="32"/>
                        </w:rPr>
                        <w:tab/>
                        <w:t xml:space="preserve">- </w:t>
                      </w:r>
                      <w:r w:rsidR="0027002E">
                        <w:rPr>
                          <w:rFonts w:asciiTheme="majorHAnsi" w:hAnsiTheme="majorHAnsi"/>
                          <w:w w:val="90"/>
                          <w:sz w:val="32"/>
                          <w:szCs w:val="32"/>
                        </w:rPr>
                        <w:t>STC Window decal</w:t>
                      </w:r>
                    </w:p>
                    <w:p w14:paraId="3806F4F1" w14:textId="77777777" w:rsidR="003F108A" w:rsidRPr="001115DD" w:rsidRDefault="003F108A" w:rsidP="00D22168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</w:p>
                    <w:p w14:paraId="0580C027" w14:textId="15C95953" w:rsidR="003F108A" w:rsidRPr="001115DD" w:rsidRDefault="003F108A" w:rsidP="00F17EE8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</w:p>
                    <w:p w14:paraId="155DEF5A" w14:textId="77777777" w:rsidR="003F108A" w:rsidRPr="001115DD" w:rsidRDefault="003F108A" w:rsidP="00350C54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</w:p>
                    <w:p w14:paraId="1BD5F1E1" w14:textId="77777777" w:rsidR="003F108A" w:rsidRPr="001115DD" w:rsidRDefault="003F108A" w:rsidP="00350C54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w w:val="9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2216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39DC2661" wp14:editId="16E57B44">
                <wp:simplePos x="0" y="0"/>
                <wp:positionH relativeFrom="page">
                  <wp:posOffset>533400</wp:posOffset>
                </wp:positionH>
                <wp:positionV relativeFrom="page">
                  <wp:posOffset>1885315</wp:posOffset>
                </wp:positionV>
                <wp:extent cx="7556500" cy="731520"/>
                <wp:effectExtent l="0" t="0" r="0" b="5080"/>
                <wp:wrapTight wrapText="bothSides">
                  <wp:wrapPolygon edited="0">
                    <wp:start x="73" y="0"/>
                    <wp:lineTo x="73" y="21000"/>
                    <wp:lineTo x="21418" y="21000"/>
                    <wp:lineTo x="21418" y="0"/>
                    <wp:lineTo x="73" y="0"/>
                  </wp:wrapPolygon>
                </wp:wrapTight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DF90F18" w14:textId="060480ED" w:rsidR="003F108A" w:rsidRPr="009C7E8B" w:rsidRDefault="003F108A" w:rsidP="00350C54">
                            <w:pPr>
                              <w:pStyle w:val="Heading1"/>
                            </w:pPr>
                            <w:r>
                              <w:t>UNIFORM SPONSOR PROGRAM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57" type="#_x0000_t202" style="position:absolute;margin-left:42pt;margin-top:148.45pt;width:595pt;height:57.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" o:allowincell="f" filled="f" stroked="f">
                <v:textbox inset=",0,,0">
                  <w:txbxContent>
                    <w:p w14:paraId="3DF90F18" w14:textId="060480ED" w:rsidR="003F108A" w:rsidRPr="009C7E8B" w:rsidRDefault="003F108A" w:rsidP="00350C54">
                      <w:pPr>
                        <w:pStyle w:val="Heading1"/>
                      </w:pPr>
                      <w:r>
                        <w:t>UNIFORM SPONSOR PROGRAM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F643A" w:rsidRPr="0028112E">
        <w:rPr>
          <w:noProof/>
        </w:rPr>
        <w:drawing>
          <wp:anchor distT="0" distB="0" distL="114300" distR="114300" simplePos="0" relativeHeight="251710473" behindDoc="0" locked="0" layoutInCell="1" allowOverlap="1" wp14:anchorId="73E497C1" wp14:editId="7CB69B58">
            <wp:simplePos x="0" y="0"/>
            <wp:positionH relativeFrom="page">
              <wp:posOffset>9537065</wp:posOffset>
            </wp:positionH>
            <wp:positionV relativeFrom="page">
              <wp:posOffset>7749540</wp:posOffset>
            </wp:positionV>
            <wp:extent cx="1473200" cy="1510665"/>
            <wp:effectExtent l="0" t="0" r="0" b="0"/>
            <wp:wrapTight wrapText="bothSides">
              <wp:wrapPolygon edited="0">
                <wp:start x="0" y="0"/>
                <wp:lineTo x="0" y="21064"/>
                <wp:lineTo x="21228" y="21064"/>
                <wp:lineTo x="21228" y="0"/>
                <wp:lineTo x="0" y="0"/>
              </wp:wrapPolygon>
            </wp:wrapTight>
            <wp:docPr id="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eteMar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D6E">
        <w:rPr>
          <w:noProof/>
        </w:rPr>
        <mc:AlternateContent>
          <mc:Choice Requires="wps">
            <w:drawing>
              <wp:anchor distT="0" distB="0" distL="114300" distR="114300" simplePos="0" relativeHeight="251688969" behindDoc="0" locked="0" layoutInCell="0" allowOverlap="1" wp14:anchorId="387E7DF8" wp14:editId="04726F4A">
                <wp:simplePos x="0" y="0"/>
                <wp:positionH relativeFrom="page">
                  <wp:posOffset>8868410</wp:posOffset>
                </wp:positionH>
                <wp:positionV relativeFrom="page">
                  <wp:posOffset>4172585</wp:posOffset>
                </wp:positionV>
                <wp:extent cx="2743200" cy="3472815"/>
                <wp:effectExtent l="0" t="0" r="0" b="6985"/>
                <wp:wrapTight wrapText="bothSides">
                  <wp:wrapPolygon edited="0">
                    <wp:start x="200" y="0"/>
                    <wp:lineTo x="200" y="21485"/>
                    <wp:lineTo x="21200" y="21485"/>
                    <wp:lineTo x="21200" y="0"/>
                    <wp:lineTo x="200" y="0"/>
                  </wp:wrapPolygon>
                </wp:wrapTight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47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16">
                        <w:txbxContent>
                          <w:p w14:paraId="2FC052AA" w14:textId="65B476B6" w:rsidR="003F108A" w:rsidRPr="00C11D6E" w:rsidRDefault="003F108A" w:rsidP="00350C54">
                            <w:pPr>
                              <w:pStyle w:val="BodyText"/>
                              <w:rPr>
                                <w:rFonts w:asciiTheme="majorHAnsi" w:hAnsiTheme="majorHAnsi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C11D6E">
                              <w:rPr>
                                <w:rFonts w:asciiTheme="majorHAnsi" w:hAnsiTheme="majorHAnsi"/>
                                <w:color w:val="auto"/>
                                <w:sz w:val="36"/>
                                <w:szCs w:val="36"/>
                              </w:rPr>
                              <w:t>ELITE TEAM</w:t>
                            </w:r>
                          </w:p>
                          <w:p w14:paraId="61FEECC7" w14:textId="77777777" w:rsidR="003F108A" w:rsidRDefault="003F108A" w:rsidP="00C11D6E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C11D6E"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 xml:space="preserve">The Shocker Track Club Elite team supports post-collegiate athletics in their continuing endeavors.  Three athletes competed at the 2012 Olympic Trials in Eugene, Oregon:  </w:t>
                            </w:r>
                            <w:proofErr w:type="spellStart"/>
                            <w:r w:rsidRPr="00C11D6E"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>Fernada</w:t>
                            </w:r>
                            <w:proofErr w:type="spellEnd"/>
                            <w:r w:rsidRPr="00C11D6E"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 xml:space="preserve"> Blakely (200m), Chandra Andrews (Hammer), and Trent Mazanec (Javelin).  Darius Draudvila (Decathlon) will represent Lithuania at the London Olympics. </w:t>
                            </w:r>
                          </w:p>
                          <w:p w14:paraId="598796C3" w14:textId="06B01C00" w:rsidR="003F108A" w:rsidRDefault="003F108A" w:rsidP="00C11D6E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C11D6E">
                              <w:rPr>
                                <w:rFonts w:ascii="Impact" w:hAnsi="Impact"/>
                                <w:color w:val="auto"/>
                                <w:sz w:val="36"/>
                                <w:szCs w:val="36"/>
                              </w:rPr>
                              <w:t>YOUTH TEAM</w:t>
                            </w:r>
                          </w:p>
                          <w:p w14:paraId="11704E3D" w14:textId="35BFC25A" w:rsidR="003F108A" w:rsidRDefault="003F108A" w:rsidP="00C11D6E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C11D6E"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>Youth from ages 6 to 18 receive appropriate instruction and coaching from USATF certified coaches and other volunteers.  Members</w:t>
                            </w:r>
                            <w:r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>hip fees vary.</w:t>
                            </w:r>
                            <w:r w:rsidRPr="00C11D6E"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 xml:space="preserve">  All fees include a t-shirt and practice time at WSU’s Cessna Stadium Track.</w:t>
                            </w:r>
                          </w:p>
                          <w:p w14:paraId="188FBE2E" w14:textId="77777777" w:rsidR="003F108A" w:rsidRDefault="003F108A" w:rsidP="00C11D6E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14:paraId="633B9BE3" w14:textId="00D83DF1" w:rsidR="003F108A" w:rsidRDefault="003F108A" w:rsidP="00C11D6E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755A09">
                              <w:rPr>
                                <w:rFonts w:ascii="Impact" w:hAnsi="Impact"/>
                                <w:color w:val="auto"/>
                                <w:sz w:val="36"/>
                                <w:szCs w:val="36"/>
                              </w:rPr>
                              <w:t>MASTERS/OPEN TEAM</w:t>
                            </w:r>
                          </w:p>
                          <w:p w14:paraId="1942A6A4" w14:textId="5CDD0318" w:rsidR="003F108A" w:rsidRPr="00FF643A" w:rsidRDefault="003F108A" w:rsidP="00755A09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FF643A"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  <w:t xml:space="preserve">Post-collegiate, and Master’s athletes, can continue to compete in open and Master’s meets throughout the year. </w:t>
                            </w:r>
                          </w:p>
                          <w:p w14:paraId="02CCFE4D" w14:textId="77777777" w:rsidR="003F108A" w:rsidRPr="00755A09" w:rsidRDefault="003F108A" w:rsidP="00C11D6E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14:paraId="34112975" w14:textId="77777777" w:rsidR="003F108A" w:rsidRPr="00C11D6E" w:rsidRDefault="003F108A" w:rsidP="00C11D6E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14:paraId="41AF8C8F" w14:textId="77777777" w:rsidR="003F108A" w:rsidRPr="00C11D6E" w:rsidRDefault="003F108A" w:rsidP="00C11D6E">
                            <w:pPr>
                              <w:pStyle w:val="BodyText"/>
                              <w:rPr>
                                <w:rFonts w:ascii="Impact" w:hAnsi="Impact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45D3EAD2" w14:textId="77777777" w:rsidR="003F108A" w:rsidRPr="009C7E8B" w:rsidRDefault="003F108A" w:rsidP="00350C5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8" type="#_x0000_t202" style="position:absolute;margin-left:698.3pt;margin-top:328.55pt;width:3in;height:273.45pt;z-index:251688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" mv:complextextbox="1" o:allowincell="f" filled="f" stroked="f">
                <v:textbox style="mso-next-textbox:#Text Box 19" inset=",0,,0">
                  <w:txbxContent>
                    <w:p w14:paraId="2FC052AA" w14:textId="65B476B6" w:rsidR="003F108A" w:rsidRPr="00C11D6E" w:rsidRDefault="003F108A" w:rsidP="00350C54">
                      <w:pPr>
                        <w:pStyle w:val="BodyText"/>
                        <w:rPr>
                          <w:rFonts w:asciiTheme="majorHAnsi" w:hAnsiTheme="majorHAnsi"/>
                          <w:color w:val="auto"/>
                          <w:sz w:val="36"/>
                          <w:szCs w:val="36"/>
                        </w:rPr>
                      </w:pPr>
                      <w:r w:rsidRPr="00C11D6E">
                        <w:rPr>
                          <w:rFonts w:asciiTheme="majorHAnsi" w:hAnsiTheme="majorHAnsi"/>
                          <w:color w:val="auto"/>
                          <w:sz w:val="36"/>
                          <w:szCs w:val="36"/>
                        </w:rPr>
                        <w:t>ELITE TEAM</w:t>
                      </w:r>
                    </w:p>
                    <w:p w14:paraId="61FEECC7" w14:textId="77777777" w:rsidR="003F108A" w:rsidRDefault="003F108A" w:rsidP="00C11D6E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</w:pPr>
                      <w:r w:rsidRPr="00C11D6E"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 xml:space="preserve">The Shocker Track Club Elite team supports post-collegiate athletics in their continuing endeavors.  Three athletes competed at the 2012 Olympic Trials in Eugene, Oregon:  </w:t>
                      </w:r>
                      <w:proofErr w:type="spellStart"/>
                      <w:r w:rsidRPr="00C11D6E"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>Fernada</w:t>
                      </w:r>
                      <w:proofErr w:type="spellEnd"/>
                      <w:r w:rsidRPr="00C11D6E"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 xml:space="preserve"> Blakely (200m), Chandra Andrews (Hammer), and Trent Mazanec (Javelin).  Darius Draudvila (Decathlon) will represent Lithuania at the London Olympics. </w:t>
                      </w:r>
                    </w:p>
                    <w:p w14:paraId="598796C3" w14:textId="06B01C00" w:rsidR="003F108A" w:rsidRDefault="003F108A" w:rsidP="00C11D6E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6"/>
                          <w:szCs w:val="36"/>
                        </w:rPr>
                      </w:pPr>
                      <w:r w:rsidRPr="00C11D6E">
                        <w:rPr>
                          <w:rFonts w:ascii="Impact" w:hAnsi="Impact"/>
                          <w:color w:val="auto"/>
                          <w:sz w:val="36"/>
                          <w:szCs w:val="36"/>
                        </w:rPr>
                        <w:t>YOUTH TEAM</w:t>
                      </w:r>
                    </w:p>
                    <w:p w14:paraId="11704E3D" w14:textId="35BFC25A" w:rsidR="003F108A" w:rsidRDefault="003F108A" w:rsidP="00C11D6E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</w:pPr>
                      <w:r w:rsidRPr="00C11D6E"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>Youth from ages 6 to 18 receive appropriate instruction and coaching from USATF certified coaches and other volunteers.  Members</w:t>
                      </w:r>
                      <w:r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>hip fees vary.</w:t>
                      </w:r>
                      <w:r w:rsidRPr="00C11D6E"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 xml:space="preserve">  All fees include a t-shirt and practice time at WSU’s Cessna Stadium Track.</w:t>
                      </w:r>
                    </w:p>
                    <w:p w14:paraId="188FBE2E" w14:textId="77777777" w:rsidR="003F108A" w:rsidRDefault="003F108A" w:rsidP="00C11D6E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6"/>
                          <w:szCs w:val="36"/>
                        </w:rPr>
                      </w:pPr>
                    </w:p>
                    <w:p w14:paraId="633B9BE3" w14:textId="00D83DF1" w:rsidR="003F108A" w:rsidRDefault="003F108A" w:rsidP="00C11D6E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6"/>
                          <w:szCs w:val="36"/>
                        </w:rPr>
                      </w:pPr>
                      <w:r w:rsidRPr="00755A09">
                        <w:rPr>
                          <w:rFonts w:ascii="Impact" w:hAnsi="Impact"/>
                          <w:color w:val="auto"/>
                          <w:sz w:val="36"/>
                          <w:szCs w:val="36"/>
                        </w:rPr>
                        <w:t>MASTERS/OPEN TEAM</w:t>
                      </w:r>
                    </w:p>
                    <w:p w14:paraId="1942A6A4" w14:textId="5CDD0318" w:rsidR="003F108A" w:rsidRPr="00FF643A" w:rsidRDefault="003F108A" w:rsidP="00755A09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</w:pPr>
                      <w:r w:rsidRPr="00FF643A"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  <w:t xml:space="preserve">Post-collegiate, and Master’s athletes, can continue to compete in open and Master’s meets throughout the year. </w:t>
                      </w:r>
                    </w:p>
                    <w:p w14:paraId="02CCFE4D" w14:textId="77777777" w:rsidR="003F108A" w:rsidRPr="00755A09" w:rsidRDefault="003F108A" w:rsidP="00C11D6E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6"/>
                          <w:szCs w:val="36"/>
                        </w:rPr>
                      </w:pPr>
                    </w:p>
                    <w:p w14:paraId="34112975" w14:textId="77777777" w:rsidR="003F108A" w:rsidRPr="00C11D6E" w:rsidRDefault="003F108A" w:rsidP="00C11D6E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6"/>
                          <w:szCs w:val="36"/>
                        </w:rPr>
                      </w:pPr>
                    </w:p>
                    <w:p w14:paraId="41AF8C8F" w14:textId="77777777" w:rsidR="003F108A" w:rsidRPr="00C11D6E" w:rsidRDefault="003F108A" w:rsidP="00C11D6E">
                      <w:pPr>
                        <w:pStyle w:val="BodyText"/>
                        <w:rPr>
                          <w:rFonts w:ascii="Impact" w:hAnsi="Impact"/>
                          <w:color w:val="auto"/>
                          <w:sz w:val="32"/>
                          <w:szCs w:val="32"/>
                        </w:rPr>
                      </w:pPr>
                    </w:p>
                    <w:p w14:paraId="45D3EAD2" w14:textId="77777777" w:rsidR="003F108A" w:rsidRPr="009C7E8B" w:rsidRDefault="003F108A" w:rsidP="00350C54">
                      <w:pPr>
                        <w:pStyle w:val="BodyTex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705F0">
        <w:rPr>
          <w:noProof/>
        </w:rPr>
        <w:drawing>
          <wp:anchor distT="0" distB="0" distL="118745" distR="118745" simplePos="0" relativeHeight="251686920" behindDoc="0" locked="0" layoutInCell="0" allowOverlap="1" wp14:anchorId="55DEDF36" wp14:editId="35242826">
            <wp:simplePos x="0" y="0"/>
            <wp:positionH relativeFrom="page">
              <wp:posOffset>591185</wp:posOffset>
            </wp:positionH>
            <wp:positionV relativeFrom="page">
              <wp:posOffset>6718935</wp:posOffset>
            </wp:positionV>
            <wp:extent cx="3385185" cy="2264410"/>
            <wp:effectExtent l="203200" t="177800" r="0" b="504190"/>
            <wp:wrapTight wrapText="bothSides">
              <wp:wrapPolygon edited="0">
                <wp:start x="14262" y="-1696"/>
                <wp:lineTo x="-1297" y="-1211"/>
                <wp:lineTo x="-324" y="22048"/>
                <wp:lineTo x="324" y="26167"/>
                <wp:lineTo x="1134" y="26167"/>
                <wp:lineTo x="1297" y="25683"/>
                <wp:lineTo x="10373" y="22048"/>
                <wp:lineTo x="18962" y="18172"/>
                <wp:lineTo x="18476" y="-1696"/>
                <wp:lineTo x="14262" y="-1696"/>
              </wp:wrapPolygon>
            </wp:wrapTight>
            <wp:docPr id="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42-1703756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85185" cy="2264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HeroicExtremeRightFacing" fov="4800000">
                        <a:rot lat="486000" lon="19530000" rev="17400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0412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090836A1" wp14:editId="47251178">
                <wp:simplePos x="0" y="0"/>
                <wp:positionH relativeFrom="page">
                  <wp:posOffset>4297680</wp:posOffset>
                </wp:positionH>
                <wp:positionV relativeFrom="page">
                  <wp:posOffset>9582785</wp:posOffset>
                </wp:positionV>
                <wp:extent cx="3397250" cy="186690"/>
                <wp:effectExtent l="5080" t="0" r="127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F271498" w14:textId="77777777" w:rsidR="003F108A" w:rsidRPr="009C7E8B" w:rsidRDefault="003F108A" w:rsidP="00350C54">
                            <w:pPr>
                              <w:pStyle w:val="Attribution"/>
                            </w:pPr>
                            <w:r>
                              <w:t xml:space="preserve"> - Attribution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9" type="#_x0000_t202" style="position:absolute;margin-left:338.4pt;margin-top:754.55pt;width:267.5pt;height:14.7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" o:allowincell="f" filled="f" stroked="f">
                <v:stroke o:forcedash="t"/>
                <v:textbox inset=",0,,0">
                  <w:txbxContent>
                    <w:p w14:paraId="4F271498" w14:textId="77777777" w:rsidR="003F108A" w:rsidRPr="009C7E8B" w:rsidRDefault="003F108A" w:rsidP="00350C54">
                      <w:pPr>
                        <w:pStyle w:val="Attribution"/>
                      </w:pPr>
                      <w:r>
                        <w:t xml:space="preserve"> - Attribution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0412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5F744B11" wp14:editId="741C165C">
                <wp:simplePos x="0" y="0"/>
                <wp:positionH relativeFrom="page">
                  <wp:posOffset>4297680</wp:posOffset>
                </wp:positionH>
                <wp:positionV relativeFrom="page">
                  <wp:posOffset>9098280</wp:posOffset>
                </wp:positionV>
                <wp:extent cx="3397250" cy="491490"/>
                <wp:effectExtent l="0" t="0" r="0" b="16510"/>
                <wp:wrapNone/>
                <wp:docPr id="2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FA65C1A" w14:textId="6874860A" w:rsidR="003F108A" w:rsidRPr="00B56960" w:rsidRDefault="003F108A" w:rsidP="00B56960">
                            <w:pPr>
                              <w:pStyle w:val="Quote"/>
                              <w:jc w:val="left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B5696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Shocker Track Club, Inc., is a 501©(3), non-profit organization. 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Your donation, less any benefits, is tax deductible.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60" type="#_x0000_t202" style="position:absolute;margin-left:338.4pt;margin-top:716.4pt;width:267.5pt;height:38.7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" o:allowincell="f" filled="f" stroked="f">
                <v:textbox inset=",0,,0">
                  <w:txbxContent>
                    <w:p w14:paraId="2FA65C1A" w14:textId="6874860A" w:rsidR="003F108A" w:rsidRPr="00B56960" w:rsidRDefault="003F108A" w:rsidP="00B56960">
                      <w:pPr>
                        <w:pStyle w:val="Quote"/>
                        <w:jc w:val="left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B56960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Shocker Track Club, Inc., is a 501©(3), non-profit organization.  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Your donation, less any benefits, is tax deductible.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412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7C886FD6" wp14:editId="7492CB98">
                <wp:simplePos x="0" y="0"/>
                <wp:positionH relativeFrom="page">
                  <wp:posOffset>12068810</wp:posOffset>
                </wp:positionH>
                <wp:positionV relativeFrom="page">
                  <wp:posOffset>4172585</wp:posOffset>
                </wp:positionV>
                <wp:extent cx="2743200" cy="4702810"/>
                <wp:effectExtent l="0" t="0" r="0" b="21590"/>
                <wp:wrapTight wrapText="bothSides">
                  <wp:wrapPolygon edited="0">
                    <wp:start x="200" y="0"/>
                    <wp:lineTo x="200" y="21583"/>
                    <wp:lineTo x="21200" y="21583"/>
                    <wp:lineTo x="21200" y="0"/>
                    <wp:lineTo x="200" y="0"/>
                  </wp:wrapPolygon>
                </wp:wrapTight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70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linkedTxbx id="16" seq="1"/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61" type="#_x0000_t202" style="position:absolute;margin-left:950.3pt;margin-top:328.55pt;width:3in;height:370.3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" mv:complextextbox="1" o:allowincell="f" filled="f" stroked="f">
                <v:textbox inset=",0,,0">
                  <w:txbxContent/>
                </v:textbox>
                <w10:wrap type="tight" anchorx="page" anchory="page"/>
              </v:shape>
            </w:pict>
          </mc:Fallback>
        </mc:AlternateContent>
      </w:r>
      <w:r w:rsidR="00361AC9" w:rsidRPr="00361AC9">
        <w:rPr>
          <w:noProof/>
        </w:rPr>
        <w:t xml:space="preserve"> </w:t>
      </w:r>
    </w:p>
    <w:sectPr w:rsidR="0026141E" w:rsidSect="00864B61">
      <w:headerReference w:type="default" r:id="rId25"/>
      <w:headerReference w:type="first" r:id="rId26"/>
      <w:pgSz w:w="24480" w:h="15840" w:orient="landscape"/>
      <w:pgMar w:top="720" w:right="576" w:bottom="720" w:left="57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A94C56" w14:textId="77777777" w:rsidR="008B5EEB" w:rsidRDefault="008B5EEB">
      <w:r>
        <w:separator/>
      </w:r>
    </w:p>
  </w:endnote>
  <w:endnote w:type="continuationSeparator" w:id="0">
    <w:p w14:paraId="258532A5" w14:textId="77777777" w:rsidR="008B5EEB" w:rsidRDefault="008B5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HGP創英角ｺﾞｼｯｸUB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AE376B" w14:textId="77777777" w:rsidR="008B5EEB" w:rsidRDefault="008B5EEB">
      <w:r>
        <w:separator/>
      </w:r>
    </w:p>
  </w:footnote>
  <w:footnote w:type="continuationSeparator" w:id="0">
    <w:p w14:paraId="7A25EECF" w14:textId="77777777" w:rsidR="008B5EEB" w:rsidRDefault="008B5EE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4548A7" w14:textId="77777777" w:rsidR="003F108A" w:rsidRDefault="003F108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45" behindDoc="0" locked="0" layoutInCell="1" allowOverlap="1" wp14:anchorId="2BC41E27" wp14:editId="1DC586A0">
              <wp:simplePos x="0" y="0"/>
              <wp:positionH relativeFrom="page">
                <wp:posOffset>374650</wp:posOffset>
              </wp:positionH>
              <wp:positionV relativeFrom="page">
                <wp:posOffset>640080</wp:posOffset>
              </wp:positionV>
              <wp:extent cx="14776450" cy="8869680"/>
              <wp:effectExtent l="6350" t="5080" r="0" b="2540"/>
              <wp:wrapTight wrapText="bothSides">
                <wp:wrapPolygon edited="0">
                  <wp:start x="-89" y="0"/>
                  <wp:lineTo x="-89" y="21091"/>
                  <wp:lineTo x="21600" y="21091"/>
                  <wp:lineTo x="21600" y="0"/>
                  <wp:lineTo x="-89" y="0"/>
                </wp:wrapPolygon>
              </wp:wrapTight>
              <wp:docPr id="15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776450" cy="88696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29.5pt;margin-top:50.4pt;width:1163.5pt;height:698.4pt;z-index:251659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" fillcolor="#ddd [3204]" stroked="f" strokecolor="#4a7ebb" strokeweight="1.5pt">
              <v:fill color2="#f8f8f8 [3214]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59247" behindDoc="0" locked="0" layoutInCell="1" allowOverlap="1" wp14:anchorId="3DCA7467" wp14:editId="1AE069D0">
          <wp:simplePos x="5486400" y="8229600"/>
          <wp:positionH relativeFrom="page">
            <wp:posOffset>365760</wp:posOffset>
          </wp:positionH>
          <wp:positionV relativeFrom="page">
            <wp:posOffset>438785</wp:posOffset>
          </wp:positionV>
          <wp:extent cx="14818360" cy="9159240"/>
          <wp:effectExtent l="25400" t="0" r="0" b="0"/>
          <wp:wrapTight wrapText="bothSides">
            <wp:wrapPolygon edited="0">
              <wp:start x="-37" y="0"/>
              <wp:lineTo x="-37" y="1737"/>
              <wp:lineTo x="111" y="1917"/>
              <wp:lineTo x="740" y="1977"/>
              <wp:lineTo x="5220" y="2875"/>
              <wp:lineTo x="5369" y="2875"/>
              <wp:lineTo x="5369" y="2935"/>
              <wp:lineTo x="9848" y="3834"/>
              <wp:lineTo x="9997" y="3834"/>
              <wp:lineTo x="9997" y="3894"/>
              <wp:lineTo x="10737" y="4792"/>
              <wp:lineTo x="10774" y="6709"/>
              <wp:lineTo x="-37" y="9105"/>
              <wp:lineTo x="-37" y="14735"/>
              <wp:lineTo x="2555" y="15334"/>
              <wp:lineTo x="-37" y="15514"/>
              <wp:lineTo x="-37" y="21564"/>
              <wp:lineTo x="21585" y="21564"/>
              <wp:lineTo x="21585" y="21205"/>
              <wp:lineTo x="15143" y="21085"/>
              <wp:lineTo x="11996" y="20126"/>
              <wp:lineTo x="12070" y="17611"/>
              <wp:lineTo x="11663" y="17371"/>
              <wp:lineTo x="10922" y="17251"/>
              <wp:lineTo x="12033" y="16652"/>
              <wp:lineTo x="12033" y="9524"/>
              <wp:lineTo x="7442" y="7667"/>
              <wp:lineTo x="10737" y="6709"/>
              <wp:lineTo x="10774" y="4792"/>
              <wp:lineTo x="14662" y="4792"/>
              <wp:lineTo x="17587" y="4373"/>
              <wp:lineTo x="17550" y="3834"/>
              <wp:lineTo x="17661" y="3834"/>
              <wp:lineTo x="20326" y="2935"/>
              <wp:lineTo x="20326" y="2875"/>
              <wp:lineTo x="21585" y="2576"/>
              <wp:lineTo x="21585" y="0"/>
              <wp:lineTo x="-37" y="0"/>
            </wp:wrapPolygon>
          </wp:wrapTight>
          <wp:docPr id="13" name="Picture 13" descr="OverlayInt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verlayInt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8360" cy="9159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8112E">
      <w:rPr>
        <w:noProof/>
      </w:rPr>
      <w:drawing>
        <wp:anchor distT="0" distB="0" distL="114300" distR="114300" simplePos="0" relativeHeight="251669504" behindDoc="0" locked="0" layoutInCell="1" allowOverlap="1" wp14:anchorId="2E481499" wp14:editId="1E4B08BA">
          <wp:simplePos x="0" y="0"/>
          <wp:positionH relativeFrom="page">
            <wp:posOffset>10325735</wp:posOffset>
          </wp:positionH>
          <wp:positionV relativeFrom="page">
            <wp:posOffset>1586230</wp:posOffset>
          </wp:positionV>
          <wp:extent cx="337185" cy="860425"/>
          <wp:effectExtent l="25400" t="0" r="0" b="0"/>
          <wp:wrapTight wrapText="bothSides">
            <wp:wrapPolygon edited="0">
              <wp:start x="6508" y="0"/>
              <wp:lineTo x="0" y="5739"/>
              <wp:lineTo x="-1627" y="11477"/>
              <wp:lineTo x="3254" y="21042"/>
              <wp:lineTo x="14644" y="21042"/>
              <wp:lineTo x="16271" y="20404"/>
              <wp:lineTo x="14644" y="20404"/>
              <wp:lineTo x="21153" y="13390"/>
              <wp:lineTo x="21153" y="8289"/>
              <wp:lineTo x="14644" y="0"/>
              <wp:lineTo x="6508" y="0"/>
            </wp:wrapPolygon>
          </wp:wrapTight>
          <wp:docPr id="11" name="Picture 4" descr="leafsprou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fsprout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7185" cy="860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D510B0" w14:textId="77777777" w:rsidR="003F108A" w:rsidRDefault="003F108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51" behindDoc="0" locked="0" layoutInCell="1" allowOverlap="1" wp14:anchorId="3F9A8490" wp14:editId="25DC5C9C">
              <wp:simplePos x="0" y="0"/>
              <wp:positionH relativeFrom="page">
                <wp:posOffset>8280400</wp:posOffset>
              </wp:positionH>
              <wp:positionV relativeFrom="page">
                <wp:posOffset>457200</wp:posOffset>
              </wp:positionV>
              <wp:extent cx="6894830" cy="9144000"/>
              <wp:effectExtent l="0" t="0" r="1270" b="0"/>
              <wp:wrapTight wrapText="bothSides">
                <wp:wrapPolygon edited="0">
                  <wp:start x="-30" y="0"/>
                  <wp:lineTo x="-30" y="21555"/>
                  <wp:lineTo x="21600" y="21555"/>
                  <wp:lineTo x="21600" y="0"/>
                  <wp:lineTo x="-30" y="0"/>
                </wp:wrapPolygon>
              </wp:wrapTight>
              <wp:docPr id="1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94830" cy="91440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652pt;margin-top:36pt;width:542.9pt;height:10in;z-index:251659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" fillcolor="#ddd [3204]" stroked="f" strokecolor="#4a7ebb" strokeweight="1.5pt">
              <v:fill color2="#f8f8f8 [3214]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52" behindDoc="0" locked="0" layoutInCell="1" allowOverlap="1" wp14:anchorId="11D98D6A" wp14:editId="6212CC96">
              <wp:simplePos x="0" y="0"/>
              <wp:positionH relativeFrom="page">
                <wp:posOffset>360680</wp:posOffset>
              </wp:positionH>
              <wp:positionV relativeFrom="page">
                <wp:posOffset>457200</wp:posOffset>
              </wp:positionV>
              <wp:extent cx="6894830" cy="9144000"/>
              <wp:effectExtent l="5080" t="0" r="0" b="0"/>
              <wp:wrapTight wrapText="bothSides">
                <wp:wrapPolygon edited="0">
                  <wp:start x="-30" y="0"/>
                  <wp:lineTo x="-30" y="21555"/>
                  <wp:lineTo x="21600" y="21555"/>
                  <wp:lineTo x="21600" y="0"/>
                  <wp:lineTo x="-30" y="0"/>
                </wp:wrapPolygon>
              </wp:wrapTight>
              <wp:docPr id="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94830" cy="91440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8.4pt;margin-top:36pt;width:542.9pt;height:10in;z-index:251659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" fillcolor="#ddd [3204]" stroked="f" strokecolor="#4a7ebb" strokeweight="1.5pt">
              <v:fill color2="#f8f8f8 [3214]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59255" behindDoc="0" locked="0" layoutInCell="1" allowOverlap="1" wp14:anchorId="063F6F5C" wp14:editId="4A9FE03B">
          <wp:simplePos x="5486400" y="8229600"/>
          <wp:positionH relativeFrom="page">
            <wp:posOffset>330200</wp:posOffset>
          </wp:positionH>
          <wp:positionV relativeFrom="page">
            <wp:posOffset>438785</wp:posOffset>
          </wp:positionV>
          <wp:extent cx="6939280" cy="9189720"/>
          <wp:effectExtent l="25400" t="0" r="0" b="0"/>
          <wp:wrapTight wrapText="bothSides">
            <wp:wrapPolygon edited="0">
              <wp:start x="-79" y="0"/>
              <wp:lineTo x="-79" y="1493"/>
              <wp:lineTo x="1107" y="1910"/>
              <wp:lineTo x="2609" y="2090"/>
              <wp:lineTo x="9171" y="2866"/>
              <wp:lineTo x="10753" y="2866"/>
              <wp:lineTo x="10753" y="5731"/>
              <wp:lineTo x="6167" y="6090"/>
              <wp:lineTo x="3479" y="6448"/>
              <wp:lineTo x="3479" y="6687"/>
              <wp:lineTo x="-79" y="7522"/>
              <wp:lineTo x="-79" y="21552"/>
              <wp:lineTo x="21584" y="21552"/>
              <wp:lineTo x="21584" y="8000"/>
              <wp:lineTo x="17710" y="7642"/>
              <wp:lineTo x="10515" y="6687"/>
              <wp:lineTo x="10832" y="1970"/>
              <wp:lineTo x="10832" y="1910"/>
              <wp:lineTo x="11069" y="1910"/>
              <wp:lineTo x="17710" y="1015"/>
              <wp:lineTo x="17710" y="955"/>
              <wp:lineTo x="21584" y="597"/>
              <wp:lineTo x="21584" y="0"/>
              <wp:lineTo x="-79" y="0"/>
            </wp:wrapPolygon>
          </wp:wrapTight>
          <wp:docPr id="2" name="Picture 2" descr="OverlayBackCov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BackCover.png"/>
                  <pic:cNvPicPr/>
                </pic:nvPicPr>
                <pic:blipFill>
                  <a:blip r:embed="rId1"/>
                  <a:srcRect r="619"/>
                  <a:stretch>
                    <a:fillRect/>
                  </a:stretch>
                </pic:blipFill>
                <pic:spPr>
                  <a:xfrm>
                    <a:off x="0" y="0"/>
                    <a:ext cx="6939280" cy="9189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8745" distR="118745" simplePos="0" relativeHeight="251659254" behindDoc="0" locked="0" layoutInCell="1" allowOverlap="1" wp14:anchorId="726A2008" wp14:editId="6C5BC29F">
          <wp:simplePos x="5486400" y="8229600"/>
          <wp:positionH relativeFrom="page">
            <wp:posOffset>8255000</wp:posOffset>
          </wp:positionH>
          <wp:positionV relativeFrom="page">
            <wp:posOffset>438785</wp:posOffset>
          </wp:positionV>
          <wp:extent cx="6939280" cy="9189720"/>
          <wp:effectExtent l="25400" t="0" r="0" b="0"/>
          <wp:wrapTight wrapText="bothSides">
            <wp:wrapPolygon edited="0">
              <wp:start x="-79" y="0"/>
              <wp:lineTo x="-79" y="358"/>
              <wp:lineTo x="2767" y="955"/>
              <wp:lineTo x="4348" y="1015"/>
              <wp:lineTo x="10990" y="1910"/>
              <wp:lineTo x="11227" y="1910"/>
              <wp:lineTo x="11227" y="1970"/>
              <wp:lineTo x="10753" y="2866"/>
              <wp:lineTo x="10753" y="5731"/>
              <wp:lineTo x="6009" y="6090"/>
              <wp:lineTo x="3321" y="6448"/>
              <wp:lineTo x="3321" y="6687"/>
              <wp:lineTo x="-79" y="7463"/>
              <wp:lineTo x="-79" y="21552"/>
              <wp:lineTo x="21584" y="21552"/>
              <wp:lineTo x="21584" y="21254"/>
              <wp:lineTo x="17868" y="21015"/>
              <wp:lineTo x="15101" y="20060"/>
              <wp:lineTo x="15022" y="20060"/>
              <wp:lineTo x="21584" y="19463"/>
              <wp:lineTo x="21584" y="6985"/>
              <wp:lineTo x="17236" y="6687"/>
              <wp:lineTo x="10673" y="5731"/>
              <wp:lineTo x="10753" y="2866"/>
              <wp:lineTo x="12729" y="2866"/>
              <wp:lineTo x="19449" y="2149"/>
              <wp:lineTo x="19449" y="1910"/>
              <wp:lineTo x="21584" y="1672"/>
              <wp:lineTo x="21584" y="0"/>
              <wp:lineTo x="-79" y="0"/>
            </wp:wrapPolygon>
          </wp:wrapTight>
          <wp:docPr id="3" name="Picture 3" descr="OverlayCov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Cover.png"/>
                  <pic:cNvPicPr/>
                </pic:nvPicPr>
                <pic:blipFill>
                  <a:blip r:embed="rId2"/>
                  <a:srcRect l="619"/>
                  <a:stretch>
                    <a:fillRect/>
                  </a:stretch>
                </pic:blipFill>
                <pic:spPr>
                  <a:xfrm>
                    <a:off x="0" y="0"/>
                    <a:ext cx="6939280" cy="9189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7464760" wp14:editId="7E2CD9DB">
          <wp:simplePos x="0" y="0"/>
          <wp:positionH relativeFrom="page">
            <wp:posOffset>2338070</wp:posOffset>
          </wp:positionH>
          <wp:positionV relativeFrom="page">
            <wp:posOffset>309245</wp:posOffset>
          </wp:positionV>
          <wp:extent cx="344805" cy="860425"/>
          <wp:effectExtent l="25400" t="0" r="10795" b="0"/>
          <wp:wrapTight wrapText="bothSides">
            <wp:wrapPolygon edited="0">
              <wp:start x="6365" y="0"/>
              <wp:lineTo x="-1591" y="8289"/>
              <wp:lineTo x="3182" y="21042"/>
              <wp:lineTo x="12729" y="21042"/>
              <wp:lineTo x="15912" y="20404"/>
              <wp:lineTo x="22276" y="12115"/>
              <wp:lineTo x="22276" y="8927"/>
              <wp:lineTo x="15912" y="0"/>
              <wp:lineTo x="6365" y="0"/>
            </wp:wrapPolygon>
          </wp:wrapTight>
          <wp:docPr id="5" name="Picture 4" descr="leafsprou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fsprout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4805" cy="860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112E">
      <w:rPr>
        <w:noProof/>
      </w:rPr>
      <w:drawing>
        <wp:anchor distT="0" distB="0" distL="114300" distR="114300" simplePos="0" relativeHeight="251667456" behindDoc="0" locked="0" layoutInCell="1" allowOverlap="1" wp14:anchorId="19AE984D" wp14:editId="5A15919F">
          <wp:simplePos x="0" y="0"/>
          <wp:positionH relativeFrom="page">
            <wp:posOffset>13096240</wp:posOffset>
          </wp:positionH>
          <wp:positionV relativeFrom="page">
            <wp:posOffset>309245</wp:posOffset>
          </wp:positionV>
          <wp:extent cx="337185" cy="860425"/>
          <wp:effectExtent l="25400" t="0" r="0" b="0"/>
          <wp:wrapTight wrapText="bothSides">
            <wp:wrapPolygon edited="0">
              <wp:start x="6508" y="0"/>
              <wp:lineTo x="0" y="5739"/>
              <wp:lineTo x="-1627" y="11477"/>
              <wp:lineTo x="3254" y="21042"/>
              <wp:lineTo x="14644" y="21042"/>
              <wp:lineTo x="16271" y="20404"/>
              <wp:lineTo x="14644" y="20404"/>
              <wp:lineTo x="21153" y="13390"/>
              <wp:lineTo x="21153" y="8289"/>
              <wp:lineTo x="14644" y="0"/>
              <wp:lineTo x="6508" y="0"/>
            </wp:wrapPolygon>
          </wp:wrapTight>
          <wp:docPr id="6" name="Picture 4" descr="leafsprou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fsprout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37185" cy="860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B24F442"/>
    <w:lvl w:ilvl="0">
      <w:start w:val="1"/>
      <w:numFmt w:val="bullet"/>
      <w:pStyle w:val="Titl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2792267"/>
    <w:multiLevelType w:val="hybridMultilevel"/>
    <w:tmpl w:val="EDDCC678"/>
    <w:lvl w:ilvl="0" w:tplc="608AE7DE">
      <w:start w:val="316"/>
      <w:numFmt w:val="bullet"/>
      <w:lvlText w:val="-"/>
      <w:lvlJc w:val="left"/>
      <w:pPr>
        <w:ind w:left="720" w:hanging="360"/>
      </w:pPr>
      <w:rPr>
        <w:rFonts w:ascii="Impact" w:eastAsiaTheme="minorEastAsia" w:hAnsi="Impac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D45EC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5B1B6E"/>
    <w:rsid w:val="00087687"/>
    <w:rsid w:val="000B1057"/>
    <w:rsid w:val="000C44EE"/>
    <w:rsid w:val="000F57FF"/>
    <w:rsid w:val="001115DD"/>
    <w:rsid w:val="0013398B"/>
    <w:rsid w:val="001A2DF3"/>
    <w:rsid w:val="001B2C60"/>
    <w:rsid w:val="001D405A"/>
    <w:rsid w:val="001E6DF8"/>
    <w:rsid w:val="00223DC1"/>
    <w:rsid w:val="0026141E"/>
    <w:rsid w:val="0027002E"/>
    <w:rsid w:val="0028527E"/>
    <w:rsid w:val="003502C2"/>
    <w:rsid w:val="00350C54"/>
    <w:rsid w:val="00361AC9"/>
    <w:rsid w:val="003F108A"/>
    <w:rsid w:val="004224F4"/>
    <w:rsid w:val="004702B2"/>
    <w:rsid w:val="004D185F"/>
    <w:rsid w:val="00583461"/>
    <w:rsid w:val="005B1B6E"/>
    <w:rsid w:val="005F5935"/>
    <w:rsid w:val="00622AE1"/>
    <w:rsid w:val="00625C34"/>
    <w:rsid w:val="006705F0"/>
    <w:rsid w:val="006A05F7"/>
    <w:rsid w:val="006D099A"/>
    <w:rsid w:val="00755A09"/>
    <w:rsid w:val="00761DB9"/>
    <w:rsid w:val="00776E7F"/>
    <w:rsid w:val="007F05F3"/>
    <w:rsid w:val="00823F85"/>
    <w:rsid w:val="00834C0C"/>
    <w:rsid w:val="00864B61"/>
    <w:rsid w:val="0086518C"/>
    <w:rsid w:val="008B5EEB"/>
    <w:rsid w:val="00904122"/>
    <w:rsid w:val="009258E0"/>
    <w:rsid w:val="0095513C"/>
    <w:rsid w:val="009902C9"/>
    <w:rsid w:val="00A20A8F"/>
    <w:rsid w:val="00A25FC9"/>
    <w:rsid w:val="00A508A4"/>
    <w:rsid w:val="00B05A91"/>
    <w:rsid w:val="00B56960"/>
    <w:rsid w:val="00BD5ADB"/>
    <w:rsid w:val="00BE0B99"/>
    <w:rsid w:val="00C11D6E"/>
    <w:rsid w:val="00C546C6"/>
    <w:rsid w:val="00C56BAF"/>
    <w:rsid w:val="00C602E8"/>
    <w:rsid w:val="00D22168"/>
    <w:rsid w:val="00D56664"/>
    <w:rsid w:val="00D96121"/>
    <w:rsid w:val="00DB1BBF"/>
    <w:rsid w:val="00DF23DF"/>
    <w:rsid w:val="00E269EE"/>
    <w:rsid w:val="00E959A8"/>
    <w:rsid w:val="00EB27AD"/>
    <w:rsid w:val="00F15803"/>
    <w:rsid w:val="00F17EE8"/>
    <w:rsid w:val="00F636AC"/>
    <w:rsid w:val="00FC6E49"/>
    <w:rsid w:val="00FF64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D1C6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C7E8B"/>
    <w:pPr>
      <w:outlineLvl w:val="0"/>
    </w:pPr>
    <w:rPr>
      <w:rFonts w:asciiTheme="majorHAnsi" w:eastAsiaTheme="majorEastAsia" w:hAnsiTheme="majorHAnsi" w:cstheme="majorBidi"/>
      <w:bCs/>
      <w:color w:val="B2B2B2" w:themeColor="accent2"/>
      <w:sz w:val="8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9C7E8B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C7E8B"/>
    <w:pPr>
      <w:outlineLvl w:val="2"/>
    </w:pPr>
    <w:rPr>
      <w:rFonts w:asciiTheme="majorHAnsi" w:eastAsiaTheme="majorEastAsia" w:hAnsiTheme="majorHAnsi" w:cstheme="majorBidi"/>
      <w:bCs/>
      <w:color w:val="FFFFFF" w:themeColor="background1"/>
      <w:sz w:val="3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9C7E8B"/>
    <w:pPr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18270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1827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18270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18270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BD28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BD283D"/>
  </w:style>
  <w:style w:type="paragraph" w:styleId="Footer">
    <w:name w:val="footer"/>
    <w:basedOn w:val="Normal"/>
    <w:link w:val="FooterChar"/>
    <w:semiHidden/>
    <w:unhideWhenUsed/>
    <w:rsid w:val="009C7E8B"/>
    <w:pPr>
      <w:jc w:val="center"/>
    </w:pPr>
    <w:rPr>
      <w:b/>
      <w:color w:val="FFFFFF" w:themeColor="background1"/>
      <w:sz w:val="28"/>
    </w:rPr>
  </w:style>
  <w:style w:type="character" w:customStyle="1" w:styleId="FooterChar">
    <w:name w:val="Footer Char"/>
    <w:basedOn w:val="DefaultParagraphFont"/>
    <w:link w:val="Footer"/>
    <w:semiHidden/>
    <w:rsid w:val="009C7E8B"/>
    <w:rPr>
      <w:b/>
      <w:color w:val="FFFFFF" w:themeColor="background1"/>
      <w:sz w:val="28"/>
    </w:rPr>
  </w:style>
  <w:style w:type="paragraph" w:customStyle="1" w:styleId="Header-Left">
    <w:name w:val="Header-Left"/>
    <w:basedOn w:val="Normal"/>
    <w:rsid w:val="009C7E8B"/>
    <w:pPr>
      <w:spacing w:before="200" w:after="60"/>
      <w:ind w:left="230"/>
    </w:pPr>
    <w:rPr>
      <w:rFonts w:asciiTheme="majorHAnsi" w:eastAsiaTheme="majorEastAsia" w:hAnsiTheme="majorHAnsi"/>
      <w:color w:val="4D4D4D" w:themeColor="accent6"/>
      <w:sz w:val="28"/>
      <w:szCs w:val="30"/>
    </w:rPr>
  </w:style>
  <w:style w:type="paragraph" w:styleId="Title">
    <w:name w:val="Title"/>
    <w:basedOn w:val="Normal"/>
    <w:link w:val="TitleChar"/>
    <w:uiPriority w:val="10"/>
    <w:qFormat/>
    <w:rsid w:val="009C7E8B"/>
    <w:pPr>
      <w:jc w:val="center"/>
    </w:pPr>
    <w:rPr>
      <w:rFonts w:asciiTheme="majorHAnsi" w:eastAsiaTheme="majorEastAsia" w:hAnsiTheme="majorHAnsi" w:cstheme="majorHAnsi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C7E8B"/>
    <w:rPr>
      <w:rFonts w:asciiTheme="majorHAnsi" w:eastAsiaTheme="majorEastAsia" w:hAnsiTheme="majorHAnsi" w:cstheme="majorHAnsi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9C7E8B"/>
    <w:pPr>
      <w:numPr>
        <w:ilvl w:val="1"/>
      </w:numPr>
      <w:jc w:val="center"/>
    </w:pPr>
    <w:rPr>
      <w:rFonts w:asciiTheme="majorHAnsi" w:eastAsiaTheme="majorEastAsia" w:hAnsiTheme="majorHAnsi" w:cstheme="majorHAns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9C7E8B"/>
    <w:rPr>
      <w:rFonts w:asciiTheme="majorHAnsi" w:eastAsiaTheme="majorEastAsia" w:hAnsiTheme="majorHAnsi" w:cstheme="majorHAnsi"/>
      <w:iCs/>
      <w:color w:val="FFFFFF" w:themeColor="background1"/>
      <w:sz w:val="20"/>
    </w:rPr>
  </w:style>
  <w:style w:type="paragraph" w:styleId="Date">
    <w:name w:val="Date"/>
    <w:basedOn w:val="Normal"/>
    <w:link w:val="DateChar"/>
    <w:uiPriority w:val="99"/>
    <w:semiHidden/>
    <w:unhideWhenUsed/>
    <w:rsid w:val="009C7E8B"/>
    <w:pPr>
      <w:jc w:val="center"/>
    </w:pPr>
    <w:rPr>
      <w:color w:val="DDDDDD" w:themeColor="accent1"/>
      <w:sz w:val="96"/>
    </w:rPr>
  </w:style>
  <w:style w:type="character" w:customStyle="1" w:styleId="DateChar">
    <w:name w:val="Date Char"/>
    <w:basedOn w:val="DefaultParagraphFont"/>
    <w:link w:val="Date"/>
    <w:uiPriority w:val="99"/>
    <w:semiHidden/>
    <w:rsid w:val="009C7E8B"/>
    <w:rPr>
      <w:color w:val="DDDDDD" w:themeColor="accent1"/>
      <w:sz w:val="96"/>
    </w:rPr>
  </w:style>
  <w:style w:type="character" w:customStyle="1" w:styleId="Heading1Char">
    <w:name w:val="Heading 1 Char"/>
    <w:basedOn w:val="DefaultParagraphFont"/>
    <w:link w:val="Heading1"/>
    <w:uiPriority w:val="9"/>
    <w:rsid w:val="009C7E8B"/>
    <w:rPr>
      <w:rFonts w:asciiTheme="majorHAnsi" w:eastAsiaTheme="majorEastAsia" w:hAnsiTheme="majorHAnsi" w:cstheme="majorBidi"/>
      <w:bCs/>
      <w:color w:val="B2B2B2" w:themeColor="accent2"/>
      <w:sz w:val="8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7E8B"/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C7E8B"/>
    <w:rPr>
      <w:rFonts w:asciiTheme="majorHAnsi" w:eastAsiaTheme="majorEastAsia" w:hAnsiTheme="majorHAnsi" w:cstheme="majorBidi"/>
      <w:bCs/>
      <w:color w:val="FFFFFF" w:themeColor="background1"/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E8B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BodyText">
    <w:name w:val="Body Text"/>
    <w:basedOn w:val="Normal"/>
    <w:link w:val="BodyTextChar"/>
    <w:uiPriority w:val="99"/>
    <w:unhideWhenUsed/>
    <w:rsid w:val="009C7E8B"/>
    <w:pPr>
      <w:spacing w:after="200"/>
    </w:pPr>
    <w:rPr>
      <w:color w:val="FFFFFF" w:themeColor="background1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9C7E8B"/>
    <w:rPr>
      <w:color w:val="FFFFFF" w:themeColor="background1"/>
      <w:sz w:val="20"/>
    </w:rPr>
  </w:style>
  <w:style w:type="paragraph" w:customStyle="1" w:styleId="Headline">
    <w:name w:val="Headline"/>
    <w:basedOn w:val="Normal"/>
    <w:qFormat/>
    <w:rsid w:val="009C7E8B"/>
    <w:pPr>
      <w:jc w:val="center"/>
    </w:pPr>
    <w:rPr>
      <w:rFonts w:asciiTheme="majorHAnsi" w:eastAsiaTheme="majorEastAsia" w:hAnsiTheme="majorHAnsi" w:cstheme="majorHAnsi"/>
      <w:color w:val="DDDDDD" w:themeColor="accent1"/>
      <w:sz w:val="48"/>
    </w:rPr>
  </w:style>
  <w:style w:type="paragraph" w:styleId="Quote">
    <w:name w:val="Quote"/>
    <w:basedOn w:val="Normal"/>
    <w:link w:val="QuoteChar"/>
    <w:uiPriority w:val="29"/>
    <w:qFormat/>
    <w:rsid w:val="009C7E8B"/>
    <w:pPr>
      <w:jc w:val="center"/>
    </w:pPr>
    <w:rPr>
      <w:color w:val="000000" w:themeColor="text2"/>
      <w:sz w:val="18"/>
    </w:rPr>
  </w:style>
  <w:style w:type="character" w:customStyle="1" w:styleId="QuoteChar">
    <w:name w:val="Quote Char"/>
    <w:basedOn w:val="DefaultParagraphFont"/>
    <w:link w:val="Quote"/>
    <w:uiPriority w:val="29"/>
    <w:rsid w:val="009C7E8B"/>
    <w:rPr>
      <w:color w:val="000000" w:themeColor="text2"/>
      <w:sz w:val="18"/>
    </w:rPr>
  </w:style>
  <w:style w:type="paragraph" w:customStyle="1" w:styleId="Organization">
    <w:name w:val="Organization"/>
    <w:basedOn w:val="Normal"/>
    <w:qFormat/>
    <w:rsid w:val="009C7E8B"/>
    <w:pPr>
      <w:jc w:val="center"/>
    </w:pPr>
    <w:rPr>
      <w:b/>
      <w:color w:val="DDDDDD" w:themeColor="accent1"/>
      <w:sz w:val="3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7E8B"/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7E8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7E8B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7E8B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uiPriority w:val="99"/>
    <w:semiHidden/>
    <w:unhideWhenUsed/>
    <w:rsid w:val="009C7E8B"/>
    <w:pPr>
      <w:numPr>
        <w:numId w:val="2"/>
      </w:numPr>
    </w:pPr>
  </w:style>
  <w:style w:type="paragraph" w:customStyle="1" w:styleId="Attribution">
    <w:name w:val="Attribution"/>
    <w:basedOn w:val="Normal"/>
    <w:qFormat/>
    <w:rsid w:val="009C7E8B"/>
    <w:pPr>
      <w:jc w:val="right"/>
    </w:pPr>
    <w:rPr>
      <w:i/>
      <w:color w:val="B2B2B2" w:themeColor="accent2"/>
      <w:sz w:val="18"/>
    </w:rPr>
  </w:style>
  <w:style w:type="paragraph" w:customStyle="1" w:styleId="ContactDetails">
    <w:name w:val="Contact Details"/>
    <w:basedOn w:val="Normal"/>
    <w:qFormat/>
    <w:rsid w:val="009C7E8B"/>
    <w:pPr>
      <w:jc w:val="center"/>
    </w:pPr>
    <w:rPr>
      <w:b/>
      <w:color w:val="F8F8F8" w:themeColor="background2"/>
      <w:sz w:val="20"/>
    </w:rPr>
  </w:style>
  <w:style w:type="paragraph" w:customStyle="1" w:styleId="BodyText-Light">
    <w:name w:val="Body Text - Light"/>
    <w:basedOn w:val="Normal"/>
    <w:qFormat/>
    <w:rsid w:val="00F15803"/>
    <w:pPr>
      <w:spacing w:line="264" w:lineRule="auto"/>
    </w:pPr>
    <w:rPr>
      <w:color w:val="FFFFFF" w:themeColor="background1"/>
      <w:sz w:val="18"/>
    </w:rPr>
  </w:style>
  <w:style w:type="paragraph" w:customStyle="1" w:styleId="BodyText-Small">
    <w:name w:val="Body Text - Small"/>
    <w:basedOn w:val="Normal"/>
    <w:qFormat/>
    <w:rsid w:val="00776E7F"/>
    <w:pPr>
      <w:spacing w:after="120" w:line="264" w:lineRule="auto"/>
    </w:pPr>
    <w:rPr>
      <w:color w:val="000000" w:themeColor="text2"/>
      <w:sz w:val="18"/>
    </w:rPr>
  </w:style>
  <w:style w:type="character" w:styleId="Hyperlink">
    <w:name w:val="Hyperlink"/>
    <w:basedOn w:val="DefaultParagraphFont"/>
    <w:uiPriority w:val="99"/>
    <w:unhideWhenUsed/>
    <w:rsid w:val="00776E7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C7E8B"/>
    <w:pPr>
      <w:outlineLvl w:val="0"/>
    </w:pPr>
    <w:rPr>
      <w:rFonts w:asciiTheme="majorHAnsi" w:eastAsiaTheme="majorEastAsia" w:hAnsiTheme="majorHAnsi" w:cstheme="majorBidi"/>
      <w:bCs/>
      <w:color w:val="B2B2B2" w:themeColor="accent2"/>
      <w:sz w:val="8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9C7E8B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C7E8B"/>
    <w:pPr>
      <w:outlineLvl w:val="2"/>
    </w:pPr>
    <w:rPr>
      <w:rFonts w:asciiTheme="majorHAnsi" w:eastAsiaTheme="majorEastAsia" w:hAnsiTheme="majorHAnsi" w:cstheme="majorBidi"/>
      <w:bCs/>
      <w:color w:val="FFFFFF" w:themeColor="background1"/>
      <w:sz w:val="3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9C7E8B"/>
    <w:pPr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18270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1827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18270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18270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BD28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BD283D"/>
  </w:style>
  <w:style w:type="paragraph" w:styleId="Footer">
    <w:name w:val="footer"/>
    <w:basedOn w:val="Normal"/>
    <w:link w:val="FooterChar"/>
    <w:semiHidden/>
    <w:unhideWhenUsed/>
    <w:rsid w:val="009C7E8B"/>
    <w:pPr>
      <w:jc w:val="center"/>
    </w:pPr>
    <w:rPr>
      <w:b/>
      <w:color w:val="FFFFFF" w:themeColor="background1"/>
      <w:sz w:val="28"/>
    </w:rPr>
  </w:style>
  <w:style w:type="character" w:customStyle="1" w:styleId="FooterChar">
    <w:name w:val="Footer Char"/>
    <w:basedOn w:val="DefaultParagraphFont"/>
    <w:link w:val="Footer"/>
    <w:semiHidden/>
    <w:rsid w:val="009C7E8B"/>
    <w:rPr>
      <w:b/>
      <w:color w:val="FFFFFF" w:themeColor="background1"/>
      <w:sz w:val="28"/>
    </w:rPr>
  </w:style>
  <w:style w:type="paragraph" w:customStyle="1" w:styleId="Header-Left">
    <w:name w:val="Header-Left"/>
    <w:basedOn w:val="Normal"/>
    <w:rsid w:val="009C7E8B"/>
    <w:pPr>
      <w:spacing w:before="200" w:after="60"/>
      <w:ind w:left="230"/>
    </w:pPr>
    <w:rPr>
      <w:rFonts w:asciiTheme="majorHAnsi" w:eastAsiaTheme="majorEastAsia" w:hAnsiTheme="majorHAnsi"/>
      <w:color w:val="4D4D4D" w:themeColor="accent6"/>
      <w:sz w:val="28"/>
      <w:szCs w:val="30"/>
    </w:rPr>
  </w:style>
  <w:style w:type="paragraph" w:styleId="Title">
    <w:name w:val="Title"/>
    <w:basedOn w:val="Normal"/>
    <w:link w:val="TitleChar"/>
    <w:uiPriority w:val="10"/>
    <w:qFormat/>
    <w:rsid w:val="009C7E8B"/>
    <w:pPr>
      <w:jc w:val="center"/>
    </w:pPr>
    <w:rPr>
      <w:rFonts w:asciiTheme="majorHAnsi" w:eastAsiaTheme="majorEastAsia" w:hAnsiTheme="majorHAnsi" w:cstheme="majorHAnsi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C7E8B"/>
    <w:rPr>
      <w:rFonts w:asciiTheme="majorHAnsi" w:eastAsiaTheme="majorEastAsia" w:hAnsiTheme="majorHAnsi" w:cstheme="majorHAnsi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9C7E8B"/>
    <w:pPr>
      <w:numPr>
        <w:ilvl w:val="1"/>
      </w:numPr>
      <w:jc w:val="center"/>
    </w:pPr>
    <w:rPr>
      <w:rFonts w:asciiTheme="majorHAnsi" w:eastAsiaTheme="majorEastAsia" w:hAnsiTheme="majorHAnsi" w:cstheme="majorHAns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9C7E8B"/>
    <w:rPr>
      <w:rFonts w:asciiTheme="majorHAnsi" w:eastAsiaTheme="majorEastAsia" w:hAnsiTheme="majorHAnsi" w:cstheme="majorHAnsi"/>
      <w:iCs/>
      <w:color w:val="FFFFFF" w:themeColor="background1"/>
      <w:sz w:val="20"/>
    </w:rPr>
  </w:style>
  <w:style w:type="paragraph" w:styleId="Date">
    <w:name w:val="Date"/>
    <w:basedOn w:val="Normal"/>
    <w:link w:val="DateChar"/>
    <w:uiPriority w:val="99"/>
    <w:semiHidden/>
    <w:unhideWhenUsed/>
    <w:rsid w:val="009C7E8B"/>
    <w:pPr>
      <w:jc w:val="center"/>
    </w:pPr>
    <w:rPr>
      <w:color w:val="DDDDDD" w:themeColor="accent1"/>
      <w:sz w:val="96"/>
    </w:rPr>
  </w:style>
  <w:style w:type="character" w:customStyle="1" w:styleId="DateChar">
    <w:name w:val="Date Char"/>
    <w:basedOn w:val="DefaultParagraphFont"/>
    <w:link w:val="Date"/>
    <w:uiPriority w:val="99"/>
    <w:semiHidden/>
    <w:rsid w:val="009C7E8B"/>
    <w:rPr>
      <w:color w:val="DDDDDD" w:themeColor="accent1"/>
      <w:sz w:val="96"/>
    </w:rPr>
  </w:style>
  <w:style w:type="character" w:customStyle="1" w:styleId="Heading1Char">
    <w:name w:val="Heading 1 Char"/>
    <w:basedOn w:val="DefaultParagraphFont"/>
    <w:link w:val="Heading1"/>
    <w:uiPriority w:val="9"/>
    <w:rsid w:val="009C7E8B"/>
    <w:rPr>
      <w:rFonts w:asciiTheme="majorHAnsi" w:eastAsiaTheme="majorEastAsia" w:hAnsiTheme="majorHAnsi" w:cstheme="majorBidi"/>
      <w:bCs/>
      <w:color w:val="B2B2B2" w:themeColor="accent2"/>
      <w:sz w:val="8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7E8B"/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C7E8B"/>
    <w:rPr>
      <w:rFonts w:asciiTheme="majorHAnsi" w:eastAsiaTheme="majorEastAsia" w:hAnsiTheme="majorHAnsi" w:cstheme="majorBidi"/>
      <w:bCs/>
      <w:color w:val="FFFFFF" w:themeColor="background1"/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E8B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BodyText">
    <w:name w:val="Body Text"/>
    <w:basedOn w:val="Normal"/>
    <w:link w:val="BodyTextChar"/>
    <w:uiPriority w:val="99"/>
    <w:unhideWhenUsed/>
    <w:rsid w:val="009C7E8B"/>
    <w:pPr>
      <w:spacing w:after="200"/>
    </w:pPr>
    <w:rPr>
      <w:color w:val="FFFFFF" w:themeColor="background1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9C7E8B"/>
    <w:rPr>
      <w:color w:val="FFFFFF" w:themeColor="background1"/>
      <w:sz w:val="20"/>
    </w:rPr>
  </w:style>
  <w:style w:type="paragraph" w:customStyle="1" w:styleId="Headline">
    <w:name w:val="Headline"/>
    <w:basedOn w:val="Normal"/>
    <w:qFormat/>
    <w:rsid w:val="009C7E8B"/>
    <w:pPr>
      <w:jc w:val="center"/>
    </w:pPr>
    <w:rPr>
      <w:rFonts w:asciiTheme="majorHAnsi" w:eastAsiaTheme="majorEastAsia" w:hAnsiTheme="majorHAnsi" w:cstheme="majorHAnsi"/>
      <w:color w:val="DDDDDD" w:themeColor="accent1"/>
      <w:sz w:val="48"/>
    </w:rPr>
  </w:style>
  <w:style w:type="paragraph" w:styleId="Quote">
    <w:name w:val="Quote"/>
    <w:basedOn w:val="Normal"/>
    <w:link w:val="QuoteChar"/>
    <w:uiPriority w:val="29"/>
    <w:qFormat/>
    <w:rsid w:val="009C7E8B"/>
    <w:pPr>
      <w:jc w:val="center"/>
    </w:pPr>
    <w:rPr>
      <w:color w:val="000000" w:themeColor="text2"/>
      <w:sz w:val="18"/>
    </w:rPr>
  </w:style>
  <w:style w:type="character" w:customStyle="1" w:styleId="QuoteChar">
    <w:name w:val="Quote Char"/>
    <w:basedOn w:val="DefaultParagraphFont"/>
    <w:link w:val="Quote"/>
    <w:uiPriority w:val="29"/>
    <w:rsid w:val="009C7E8B"/>
    <w:rPr>
      <w:color w:val="000000" w:themeColor="text2"/>
      <w:sz w:val="18"/>
    </w:rPr>
  </w:style>
  <w:style w:type="paragraph" w:customStyle="1" w:styleId="Organization">
    <w:name w:val="Organization"/>
    <w:basedOn w:val="Normal"/>
    <w:qFormat/>
    <w:rsid w:val="009C7E8B"/>
    <w:pPr>
      <w:jc w:val="center"/>
    </w:pPr>
    <w:rPr>
      <w:b/>
      <w:color w:val="DDDDDD" w:themeColor="accent1"/>
      <w:sz w:val="3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7E8B"/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7E8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7E8B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7E8B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uiPriority w:val="99"/>
    <w:semiHidden/>
    <w:unhideWhenUsed/>
    <w:rsid w:val="009C7E8B"/>
    <w:pPr>
      <w:numPr>
        <w:numId w:val="2"/>
      </w:numPr>
    </w:pPr>
  </w:style>
  <w:style w:type="paragraph" w:customStyle="1" w:styleId="Attribution">
    <w:name w:val="Attribution"/>
    <w:basedOn w:val="Normal"/>
    <w:qFormat/>
    <w:rsid w:val="009C7E8B"/>
    <w:pPr>
      <w:jc w:val="right"/>
    </w:pPr>
    <w:rPr>
      <w:i/>
      <w:color w:val="B2B2B2" w:themeColor="accent2"/>
      <w:sz w:val="18"/>
    </w:rPr>
  </w:style>
  <w:style w:type="paragraph" w:customStyle="1" w:styleId="ContactDetails">
    <w:name w:val="Contact Details"/>
    <w:basedOn w:val="Normal"/>
    <w:qFormat/>
    <w:rsid w:val="009C7E8B"/>
    <w:pPr>
      <w:jc w:val="center"/>
    </w:pPr>
    <w:rPr>
      <w:b/>
      <w:color w:val="F8F8F8" w:themeColor="background2"/>
      <w:sz w:val="20"/>
    </w:rPr>
  </w:style>
  <w:style w:type="paragraph" w:customStyle="1" w:styleId="BodyText-Light">
    <w:name w:val="Body Text - Light"/>
    <w:basedOn w:val="Normal"/>
    <w:qFormat/>
    <w:rsid w:val="00F15803"/>
    <w:pPr>
      <w:spacing w:line="264" w:lineRule="auto"/>
    </w:pPr>
    <w:rPr>
      <w:color w:val="FFFFFF" w:themeColor="background1"/>
      <w:sz w:val="18"/>
    </w:rPr>
  </w:style>
  <w:style w:type="paragraph" w:customStyle="1" w:styleId="BodyText-Small">
    <w:name w:val="Body Text - Small"/>
    <w:basedOn w:val="Normal"/>
    <w:qFormat/>
    <w:rsid w:val="00776E7F"/>
    <w:pPr>
      <w:spacing w:after="120" w:line="264" w:lineRule="auto"/>
    </w:pPr>
    <w:rPr>
      <w:color w:val="000000" w:themeColor="text2"/>
      <w:sz w:val="18"/>
    </w:rPr>
  </w:style>
  <w:style w:type="character" w:styleId="Hyperlink">
    <w:name w:val="Hyperlink"/>
    <w:basedOn w:val="DefaultParagraphFont"/>
    <w:uiPriority w:val="99"/>
    <w:unhideWhenUsed/>
    <w:rsid w:val="00776E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image" Target="media/image11.jpg"/><Relationship Id="rId21" Type="http://schemas.openxmlformats.org/officeDocument/2006/relationships/image" Target="media/image12.jpg"/><Relationship Id="rId22" Type="http://schemas.openxmlformats.org/officeDocument/2006/relationships/image" Target="media/image13.jpg"/><Relationship Id="rId23" Type="http://schemas.openxmlformats.org/officeDocument/2006/relationships/image" Target="media/image14.jpg"/><Relationship Id="rId24" Type="http://schemas.openxmlformats.org/officeDocument/2006/relationships/image" Target="media/image15.jpg"/><Relationship Id="rId25" Type="http://schemas.openxmlformats.org/officeDocument/2006/relationships/header" Target="header1.xml"/><Relationship Id="rId26" Type="http://schemas.openxmlformats.org/officeDocument/2006/relationships/header" Target="header2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hyperlink" Target="http://www.shockertrackclub.com" TargetMode="External"/><Relationship Id="rId13" Type="http://schemas.openxmlformats.org/officeDocument/2006/relationships/hyperlink" Target="http://www.shockertrackclub.com" TargetMode="External"/><Relationship Id="rId14" Type="http://schemas.openxmlformats.org/officeDocument/2006/relationships/image" Target="media/image5.pn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png"/><Relationship Id="rId18" Type="http://schemas.openxmlformats.org/officeDocument/2006/relationships/image" Target="media/image9.jpg"/><Relationship Id="rId19" Type="http://schemas.openxmlformats.org/officeDocument/2006/relationships/image" Target="media/image10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Relationship Id="rId2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Grow%20Tabloid%20Brochure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Grow Tabloid Brochure.dotx</Template>
  <TotalTime>244</TotalTime>
  <Pages>2</Pages>
  <Words>6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Muci</dc:creator>
  <cp:keywords/>
  <dc:description/>
  <cp:lastModifiedBy>Darren Muci</cp:lastModifiedBy>
  <cp:revision>23</cp:revision>
  <cp:lastPrinted>2012-08-07T01:33:00Z</cp:lastPrinted>
  <dcterms:created xsi:type="dcterms:W3CDTF">2012-07-26T00:04:00Z</dcterms:created>
  <dcterms:modified xsi:type="dcterms:W3CDTF">2012-08-07T01:33:00Z</dcterms:modified>
  <cp:category/>
</cp:coreProperties>
</file>